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CLYFHANGER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the lands</w:t>
      </w: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24-14)</w:t>
      </w: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5083A" w:rsidRDefault="0045083A" w:rsidP="00450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DD5B8A" w:rsidRPr="004508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3A" w:rsidRDefault="0045083A" w:rsidP="00564E3C">
      <w:pPr>
        <w:spacing w:after="0" w:line="240" w:lineRule="auto"/>
      </w:pPr>
      <w:r>
        <w:separator/>
      </w:r>
    </w:p>
  </w:endnote>
  <w:endnote w:type="continuationSeparator" w:id="0">
    <w:p w:rsidR="0045083A" w:rsidRDefault="0045083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5083A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3A" w:rsidRDefault="0045083A" w:rsidP="00564E3C">
      <w:pPr>
        <w:spacing w:after="0" w:line="240" w:lineRule="auto"/>
      </w:pPr>
      <w:r>
        <w:separator/>
      </w:r>
    </w:p>
  </w:footnote>
  <w:footnote w:type="continuationSeparator" w:id="0">
    <w:p w:rsidR="0045083A" w:rsidRDefault="0045083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3A"/>
    <w:rsid w:val="00372DC6"/>
    <w:rsid w:val="0045083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E439"/>
  <w15:chartTrackingRefBased/>
  <w15:docId w15:val="{202F5627-A22E-474C-BDCF-ECACD6F9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2016-01-24T20:22:00Z</dcterms:created>
  <dcterms:modified xsi:type="dcterms:W3CDTF">2016-01-24T20:23:00Z</dcterms:modified>
</cp:coreProperties>
</file>