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84353" w14:textId="77777777" w:rsidR="002972A4" w:rsidRDefault="002972A4" w:rsidP="002972A4">
      <w:pPr>
        <w:pStyle w:val="NoSpacing"/>
      </w:pPr>
      <w:r>
        <w:rPr>
          <w:u w:val="single"/>
        </w:rPr>
        <w:t>Master Robert CLYFFORTH</w:t>
      </w:r>
      <w:r>
        <w:t xml:space="preserve">    </w:t>
      </w:r>
      <w:proofErr w:type="gramStart"/>
      <w:r>
        <w:t xml:space="preserve">   (</w:t>
      </w:r>
      <w:proofErr w:type="gramEnd"/>
      <w:r>
        <w:t>fl.1408-9)</w:t>
      </w:r>
    </w:p>
    <w:p w14:paraId="6F2BAF60" w14:textId="77777777" w:rsidR="002972A4" w:rsidRDefault="002972A4" w:rsidP="002972A4">
      <w:pPr>
        <w:pStyle w:val="NoSpacing"/>
      </w:pPr>
    </w:p>
    <w:p w14:paraId="79F3E91D" w14:textId="77777777" w:rsidR="002972A4" w:rsidRDefault="002972A4" w:rsidP="002972A4">
      <w:pPr>
        <w:pStyle w:val="NoSpacing"/>
      </w:pPr>
    </w:p>
    <w:p w14:paraId="1D42E577" w14:textId="77777777" w:rsidR="002972A4" w:rsidRDefault="002972A4" w:rsidP="002972A4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2A69B74F" w14:textId="77777777" w:rsidR="002972A4" w:rsidRDefault="002972A4" w:rsidP="002972A4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4AA2A91" w14:textId="77777777" w:rsidR="002972A4" w:rsidRDefault="002972A4" w:rsidP="002972A4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p.10)</w:t>
      </w:r>
    </w:p>
    <w:p w14:paraId="7F2FC07B" w14:textId="77777777" w:rsidR="002972A4" w:rsidRDefault="002972A4" w:rsidP="002972A4">
      <w:pPr>
        <w:pStyle w:val="NoSpacing"/>
      </w:pPr>
    </w:p>
    <w:p w14:paraId="65F83DA5" w14:textId="77777777" w:rsidR="002972A4" w:rsidRDefault="002972A4" w:rsidP="002972A4">
      <w:pPr>
        <w:pStyle w:val="NoSpacing"/>
      </w:pPr>
    </w:p>
    <w:p w14:paraId="7F61D2A8" w14:textId="77777777" w:rsidR="002972A4" w:rsidRDefault="002972A4" w:rsidP="002972A4">
      <w:pPr>
        <w:pStyle w:val="NoSpacing"/>
      </w:pPr>
      <w:r>
        <w:t>28 June 2019</w:t>
      </w:r>
    </w:p>
    <w:p w14:paraId="3BD3D2D1" w14:textId="77777777" w:rsidR="006B2F86" w:rsidRPr="00E71FC3" w:rsidRDefault="002972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9B16D" w14:textId="77777777" w:rsidR="002972A4" w:rsidRDefault="002972A4" w:rsidP="00E71FC3">
      <w:pPr>
        <w:spacing w:after="0" w:line="240" w:lineRule="auto"/>
      </w:pPr>
      <w:r>
        <w:separator/>
      </w:r>
    </w:p>
  </w:endnote>
  <w:endnote w:type="continuationSeparator" w:id="0">
    <w:p w14:paraId="7D98CFCC" w14:textId="77777777" w:rsidR="002972A4" w:rsidRDefault="002972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C4A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B795C" w14:textId="77777777" w:rsidR="002972A4" w:rsidRDefault="002972A4" w:rsidP="00E71FC3">
      <w:pPr>
        <w:spacing w:after="0" w:line="240" w:lineRule="auto"/>
      </w:pPr>
      <w:r>
        <w:separator/>
      </w:r>
    </w:p>
  </w:footnote>
  <w:footnote w:type="continuationSeparator" w:id="0">
    <w:p w14:paraId="2D759285" w14:textId="77777777" w:rsidR="002972A4" w:rsidRDefault="002972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A4"/>
    <w:rsid w:val="001A7C09"/>
    <w:rsid w:val="002972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A335"/>
  <w15:chartTrackingRefBased/>
  <w15:docId w15:val="{3CEDF208-DD4E-4B40-BAA1-D6401F38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2019-06-30T17:29:00Z</dcterms:created>
  <dcterms:modified xsi:type="dcterms:W3CDTF">2019-06-30T17:30:00Z</dcterms:modified>
</cp:coreProperties>
</file>