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CLYFFORTH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Hooton Pagnell, West Riding of Yorkshire,</w:t>
      </w:r>
    </w:p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Mar.1420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Hooton Pa</w:t>
      </w:r>
      <w:r>
        <w:rPr>
          <w:rFonts w:ascii="Times New Roman" w:hAnsi="Times New Roman" w:cs="Times New Roman"/>
          <w:sz w:val="24"/>
          <w:szCs w:val="24"/>
        </w:rPr>
        <w:t>gnell.</w:t>
      </w:r>
      <w:bookmarkStart w:id="0" w:name="_GoBack"/>
      <w:bookmarkEnd w:id="0"/>
    </w:p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21-375)</w:t>
      </w:r>
    </w:p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3D8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3D8" w:rsidRPr="002B5AB5" w:rsidRDefault="006D53D8" w:rsidP="006D5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6D53D8" w:rsidRDefault="006D53D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D53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3D8" w:rsidRDefault="006D53D8" w:rsidP="00E71FC3">
      <w:pPr>
        <w:spacing w:after="0" w:line="240" w:lineRule="auto"/>
      </w:pPr>
      <w:r>
        <w:separator/>
      </w:r>
    </w:p>
  </w:endnote>
  <w:endnote w:type="continuationSeparator" w:id="0">
    <w:p w:rsidR="006D53D8" w:rsidRDefault="006D53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3D8" w:rsidRDefault="006D53D8" w:rsidP="00E71FC3">
      <w:pPr>
        <w:spacing w:after="0" w:line="240" w:lineRule="auto"/>
      </w:pPr>
      <w:r>
        <w:separator/>
      </w:r>
    </w:p>
  </w:footnote>
  <w:footnote w:type="continuationSeparator" w:id="0">
    <w:p w:rsidR="006D53D8" w:rsidRDefault="006D53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3D8"/>
    <w:rsid w:val="006D53D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3A803"/>
  <w15:chartTrackingRefBased/>
  <w15:docId w15:val="{7646A899-A649-4184-B517-515F8ED8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2016-05-30T16:38:00Z</dcterms:created>
  <dcterms:modified xsi:type="dcterms:W3CDTF">2016-05-30T16:40:00Z</dcterms:modified>
</cp:coreProperties>
</file>