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1E326" w14:textId="3C335BD7" w:rsidR="008841FD" w:rsidRDefault="008841FD" w:rsidP="000F0A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CLYFFORD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fl..1433)</w:t>
      </w:r>
    </w:p>
    <w:p w14:paraId="4840C1B9" w14:textId="0353D55E" w:rsidR="00895CD8" w:rsidRDefault="00895CD8" w:rsidP="000F0A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Westminster. Weaver.</w:t>
      </w:r>
    </w:p>
    <w:p w14:paraId="5A1C6A0C" w14:textId="77777777" w:rsidR="00895CD8" w:rsidRDefault="00895CD8" w:rsidP="000F0A1C">
      <w:pPr>
        <w:pStyle w:val="NoSpacing"/>
        <w:rPr>
          <w:rFonts w:cs="Times New Roman"/>
          <w:szCs w:val="24"/>
        </w:rPr>
      </w:pPr>
    </w:p>
    <w:p w14:paraId="6F539EE6" w14:textId="77777777" w:rsidR="00895CD8" w:rsidRDefault="00895CD8" w:rsidP="000F0A1C">
      <w:pPr>
        <w:pStyle w:val="NoSpacing"/>
        <w:rPr>
          <w:rFonts w:cs="Times New Roman"/>
          <w:szCs w:val="24"/>
        </w:rPr>
      </w:pPr>
    </w:p>
    <w:p w14:paraId="0D53ADBE" w14:textId="4B03EAB7" w:rsidR="00895CD8" w:rsidRDefault="00895CD8" w:rsidP="000F0A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>John Tyler, bladesmith(q.v.), brought a plaint of debt against him.</w:t>
      </w:r>
    </w:p>
    <w:p w14:paraId="3B21BDE2" w14:textId="5DA18B6E" w:rsidR="00895CD8" w:rsidRDefault="00895CD8" w:rsidP="00895CD8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814EE0">
          <w:rPr>
            <w:rStyle w:val="Hyperlink"/>
            <w:rFonts w:cs="Times New Roman"/>
            <w:szCs w:val="24"/>
          </w:rPr>
          <w:t>https://waalt.uh.edu/index.php/CP40/689:_K-Z</w:t>
        </w:r>
      </w:hyperlink>
      <w:r>
        <w:rPr>
          <w:rFonts w:cs="Times New Roman"/>
          <w:szCs w:val="24"/>
        </w:rPr>
        <w:t xml:space="preserve"> )</w:t>
      </w:r>
    </w:p>
    <w:p w14:paraId="187E6B95" w14:textId="77777777" w:rsidR="00895CD8" w:rsidRDefault="00895CD8" w:rsidP="00895CD8">
      <w:pPr>
        <w:pStyle w:val="NoSpacing"/>
        <w:rPr>
          <w:rFonts w:cs="Times New Roman"/>
          <w:szCs w:val="24"/>
        </w:rPr>
      </w:pPr>
    </w:p>
    <w:p w14:paraId="44F1FCDC" w14:textId="77777777" w:rsidR="00895CD8" w:rsidRDefault="00895CD8" w:rsidP="00895CD8">
      <w:pPr>
        <w:pStyle w:val="NoSpacing"/>
        <w:rPr>
          <w:rFonts w:cs="Times New Roman"/>
          <w:szCs w:val="24"/>
        </w:rPr>
      </w:pPr>
    </w:p>
    <w:p w14:paraId="127E5393" w14:textId="77777777" w:rsidR="00895CD8" w:rsidRDefault="00895CD8" w:rsidP="00895C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November 2023</w:t>
      </w:r>
    </w:p>
    <w:p w14:paraId="5385DCDD" w14:textId="1358E51A" w:rsidR="00895CD8" w:rsidRPr="008841FD" w:rsidRDefault="00895CD8" w:rsidP="000F0A1C">
      <w:pPr>
        <w:pStyle w:val="NoSpacing"/>
        <w:rPr>
          <w:rFonts w:cs="Times New Roman"/>
          <w:szCs w:val="24"/>
        </w:rPr>
      </w:pPr>
    </w:p>
    <w:p w14:paraId="788BA4F4" w14:textId="1535C548" w:rsidR="000F0A1C" w:rsidRPr="000F0A1C" w:rsidRDefault="000F0A1C" w:rsidP="0039751E">
      <w:pPr>
        <w:pStyle w:val="NoSpacing"/>
        <w:rPr>
          <w:rFonts w:cs="Times New Roman"/>
          <w:szCs w:val="24"/>
        </w:rPr>
      </w:pPr>
    </w:p>
    <w:p w14:paraId="7F630967" w14:textId="5EFD89EE" w:rsidR="0039751E" w:rsidRPr="0039751E" w:rsidRDefault="0039751E" w:rsidP="0039751E">
      <w:pPr>
        <w:pStyle w:val="NoSpacing"/>
        <w:rPr>
          <w:rFonts w:cs="Times New Roman"/>
          <w:szCs w:val="24"/>
        </w:rPr>
      </w:pPr>
    </w:p>
    <w:p w14:paraId="58073E27" w14:textId="029A93E8" w:rsidR="0039751E" w:rsidRPr="0039751E" w:rsidRDefault="0039751E" w:rsidP="0039751E">
      <w:pPr>
        <w:pStyle w:val="NoSpacing"/>
        <w:rPr>
          <w:rFonts w:cs="Times New Roman"/>
          <w:szCs w:val="24"/>
        </w:rPr>
      </w:pPr>
    </w:p>
    <w:p w14:paraId="3F403AEB" w14:textId="1D8622E9" w:rsidR="0039751E" w:rsidRPr="0039751E" w:rsidRDefault="0039751E" w:rsidP="0039751E">
      <w:pPr>
        <w:pStyle w:val="NoSpacing"/>
        <w:rPr>
          <w:rFonts w:cs="Times New Roman"/>
          <w:szCs w:val="24"/>
        </w:rPr>
      </w:pPr>
    </w:p>
    <w:p w14:paraId="102EBB64" w14:textId="60E02751" w:rsidR="00184546" w:rsidRDefault="00184546" w:rsidP="0039751E">
      <w:pPr>
        <w:pStyle w:val="NoSpacing"/>
        <w:ind w:left="1440" w:hanging="720"/>
        <w:rPr>
          <w:rFonts w:cs="Times New Roman"/>
          <w:szCs w:val="24"/>
        </w:rPr>
      </w:pPr>
    </w:p>
    <w:p w14:paraId="6F9E5A76" w14:textId="77777777" w:rsidR="0039751E" w:rsidRPr="00184546" w:rsidRDefault="0039751E" w:rsidP="00184546">
      <w:pPr>
        <w:pStyle w:val="NoSpacing"/>
        <w:rPr>
          <w:rFonts w:cs="Times New Roman"/>
          <w:szCs w:val="24"/>
        </w:rPr>
      </w:pPr>
    </w:p>
    <w:p w14:paraId="27DA456B" w14:textId="321747C3" w:rsidR="00184546" w:rsidRPr="00184546" w:rsidRDefault="00184546" w:rsidP="00184546">
      <w:pPr>
        <w:pStyle w:val="NoSpacing"/>
        <w:rPr>
          <w:rFonts w:cs="Times New Roman"/>
          <w:szCs w:val="24"/>
        </w:rPr>
      </w:pPr>
    </w:p>
    <w:p w14:paraId="166567C2" w14:textId="2FC49456" w:rsidR="00184546" w:rsidRPr="00184546" w:rsidRDefault="00184546" w:rsidP="00184546">
      <w:pPr>
        <w:pStyle w:val="NoSpacing"/>
        <w:rPr>
          <w:rFonts w:cs="Times New Roman"/>
          <w:szCs w:val="24"/>
        </w:rPr>
      </w:pPr>
    </w:p>
    <w:sectPr w:rsidR="00184546" w:rsidRPr="001845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E8F37" w14:textId="77777777" w:rsidR="00D1002D" w:rsidRDefault="00D1002D" w:rsidP="009139A6">
      <w:r>
        <w:separator/>
      </w:r>
    </w:p>
  </w:endnote>
  <w:endnote w:type="continuationSeparator" w:id="0">
    <w:p w14:paraId="396AA39D" w14:textId="77777777" w:rsidR="00D1002D" w:rsidRDefault="00D100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A26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CE9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077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570E9" w14:textId="77777777" w:rsidR="00D1002D" w:rsidRDefault="00D1002D" w:rsidP="009139A6">
      <w:r>
        <w:separator/>
      </w:r>
    </w:p>
  </w:footnote>
  <w:footnote w:type="continuationSeparator" w:id="0">
    <w:p w14:paraId="2955685A" w14:textId="77777777" w:rsidR="00D1002D" w:rsidRDefault="00D100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D3D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8B4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381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02D"/>
    <w:rsid w:val="000666E0"/>
    <w:rsid w:val="000F0A1C"/>
    <w:rsid w:val="00184546"/>
    <w:rsid w:val="001C05BE"/>
    <w:rsid w:val="002510B7"/>
    <w:rsid w:val="0039751E"/>
    <w:rsid w:val="00555B24"/>
    <w:rsid w:val="005C130B"/>
    <w:rsid w:val="00826F5C"/>
    <w:rsid w:val="008841FD"/>
    <w:rsid w:val="00895CD8"/>
    <w:rsid w:val="009139A6"/>
    <w:rsid w:val="009448BB"/>
    <w:rsid w:val="00947624"/>
    <w:rsid w:val="00A20EAE"/>
    <w:rsid w:val="00A3176C"/>
    <w:rsid w:val="00AE65F8"/>
    <w:rsid w:val="00BA00AB"/>
    <w:rsid w:val="00CB4ED9"/>
    <w:rsid w:val="00D1002D"/>
    <w:rsid w:val="00D471F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E29A8"/>
  <w15:chartTrackingRefBased/>
  <w15:docId w15:val="{40143FDD-C5E4-49B6-AA1C-B042A9146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100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532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2023-11-02T08:03:00Z</dcterms:created>
  <dcterms:modified xsi:type="dcterms:W3CDTF">2023-11-02T17:25:00Z</dcterms:modified>
</cp:coreProperties>
</file>