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FFFC5" w14:textId="2874EE63" w:rsidR="00BA00AB" w:rsidRDefault="00D460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CLYFFORD</w:t>
      </w:r>
      <w:r>
        <w:rPr>
          <w:rFonts w:cs="Times New Roman"/>
          <w:szCs w:val="24"/>
        </w:rPr>
        <w:t xml:space="preserve">       (fl.1480)</w:t>
      </w:r>
    </w:p>
    <w:p w14:paraId="28EA1E2A" w14:textId="713CF955" w:rsidR="00D4605E" w:rsidRDefault="00D460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Scotland; living in Norwich.</w:t>
      </w:r>
    </w:p>
    <w:p w14:paraId="4B361ED3" w14:textId="764962AF" w:rsidR="00D4605E" w:rsidRDefault="00D4605E" w:rsidP="009139A6">
      <w:pPr>
        <w:pStyle w:val="NoSpacing"/>
        <w:rPr>
          <w:rFonts w:cs="Times New Roman"/>
          <w:szCs w:val="24"/>
        </w:rPr>
      </w:pPr>
    </w:p>
    <w:p w14:paraId="785BD233" w14:textId="759BEDD4" w:rsidR="00D4605E" w:rsidRDefault="00D4605E" w:rsidP="009139A6">
      <w:pPr>
        <w:pStyle w:val="NoSpacing"/>
        <w:rPr>
          <w:rFonts w:cs="Times New Roman"/>
          <w:szCs w:val="24"/>
        </w:rPr>
      </w:pPr>
    </w:p>
    <w:p w14:paraId="79FFCF3B" w14:textId="1BAFBF65" w:rsidR="00D4605E" w:rsidRDefault="00D460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Aug.1480</w:t>
      </w:r>
      <w:r>
        <w:rPr>
          <w:rFonts w:cs="Times New Roman"/>
          <w:szCs w:val="24"/>
        </w:rPr>
        <w:tab/>
        <w:t>Having taken an oath of fealty, a mandate was issued that he be allowed</w:t>
      </w:r>
    </w:p>
    <w:p w14:paraId="404E435C" w14:textId="18804FAF" w:rsidR="00D4605E" w:rsidRDefault="00D460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inhabit the realm peaceably and enjoy his goods.</w:t>
      </w:r>
    </w:p>
    <w:p w14:paraId="0D7DBA47" w14:textId="79CE8982" w:rsidR="00D4605E" w:rsidRDefault="00D460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p.208)</w:t>
      </w:r>
    </w:p>
    <w:p w14:paraId="037E4048" w14:textId="1D74CDF8" w:rsidR="00D4605E" w:rsidRDefault="00D4605E" w:rsidP="009139A6">
      <w:pPr>
        <w:pStyle w:val="NoSpacing"/>
        <w:rPr>
          <w:rFonts w:cs="Times New Roman"/>
          <w:szCs w:val="24"/>
        </w:rPr>
      </w:pPr>
    </w:p>
    <w:p w14:paraId="250E6555" w14:textId="3452373C" w:rsidR="00D4605E" w:rsidRDefault="00D4605E" w:rsidP="009139A6">
      <w:pPr>
        <w:pStyle w:val="NoSpacing"/>
        <w:rPr>
          <w:rFonts w:cs="Times New Roman"/>
          <w:szCs w:val="24"/>
        </w:rPr>
      </w:pPr>
    </w:p>
    <w:p w14:paraId="511DCBF7" w14:textId="0972837F" w:rsidR="00D4605E" w:rsidRPr="00D4605E" w:rsidRDefault="00D460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March 2023</w:t>
      </w:r>
    </w:p>
    <w:sectPr w:rsidR="00D4605E" w:rsidRPr="00D460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8C0C5" w14:textId="77777777" w:rsidR="00D4605E" w:rsidRDefault="00D4605E" w:rsidP="009139A6">
      <w:r>
        <w:separator/>
      </w:r>
    </w:p>
  </w:endnote>
  <w:endnote w:type="continuationSeparator" w:id="0">
    <w:p w14:paraId="1DC42B2E" w14:textId="77777777" w:rsidR="00D4605E" w:rsidRDefault="00D460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67D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04D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0749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40B8C" w14:textId="77777777" w:rsidR="00D4605E" w:rsidRDefault="00D4605E" w:rsidP="009139A6">
      <w:r>
        <w:separator/>
      </w:r>
    </w:p>
  </w:footnote>
  <w:footnote w:type="continuationSeparator" w:id="0">
    <w:p w14:paraId="7107AF30" w14:textId="77777777" w:rsidR="00D4605E" w:rsidRDefault="00D460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40D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499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D37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5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605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0D0D6"/>
  <w15:chartTrackingRefBased/>
  <w15:docId w15:val="{3FCC07B5-6566-4CBC-99C7-563D074D2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2023-03-28T07:35:00Z</dcterms:created>
  <dcterms:modified xsi:type="dcterms:W3CDTF">2023-03-28T07:39:00Z</dcterms:modified>
</cp:coreProperties>
</file>