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04CA7B" w14:textId="77777777" w:rsidR="00865C64" w:rsidRPr="00690BA6" w:rsidRDefault="00865C64" w:rsidP="00865C6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CLYFFORD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1D88536" w14:textId="77777777" w:rsidR="00865C64" w:rsidRDefault="00865C64" w:rsidP="00865C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0A7B28C2" w14:textId="77777777" w:rsidR="00865C64" w:rsidRDefault="00865C64" w:rsidP="00865C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D76089" w14:textId="77777777" w:rsidR="00865C64" w:rsidRDefault="00865C64" w:rsidP="00865C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9F3B3E" w14:textId="77777777" w:rsidR="00865C64" w:rsidRDefault="00865C64" w:rsidP="00865C6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2DB07A56" w14:textId="77777777" w:rsidR="00865C64" w:rsidRDefault="00865C64" w:rsidP="00865C64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m.4,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65213A6" w14:textId="77777777" w:rsidR="00865C64" w:rsidRDefault="00865C64" w:rsidP="00865C64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75C8C269" w14:textId="77777777" w:rsidR="00865C64" w:rsidRDefault="00865C64" w:rsidP="00865C6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1D720B2" w14:textId="77777777" w:rsidR="00865C64" w:rsidRDefault="00865C64" w:rsidP="00865C6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50E0B88" w14:textId="77777777" w:rsidR="00865C64" w:rsidRDefault="00865C64" w:rsidP="00865C6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30 March 2021</w:t>
      </w:r>
    </w:p>
    <w:p w14:paraId="30D0756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ADC4D2" w14:textId="77777777" w:rsidR="00865C64" w:rsidRDefault="00865C64" w:rsidP="009139A6">
      <w:r>
        <w:separator/>
      </w:r>
    </w:p>
  </w:endnote>
  <w:endnote w:type="continuationSeparator" w:id="0">
    <w:p w14:paraId="24AC5486" w14:textId="77777777" w:rsidR="00865C64" w:rsidRDefault="00865C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123F1D" w14:textId="77777777" w:rsidR="00865C64" w:rsidRDefault="00865C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F00649" w14:textId="77777777" w:rsidR="00865C64" w:rsidRPr="009139A6" w:rsidRDefault="00865C64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A115EB" w14:textId="77777777" w:rsidR="00865C64" w:rsidRDefault="00865C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344449" w14:textId="77777777" w:rsidR="00865C64" w:rsidRDefault="00865C64" w:rsidP="009139A6">
      <w:r>
        <w:separator/>
      </w:r>
    </w:p>
  </w:footnote>
  <w:footnote w:type="continuationSeparator" w:id="0">
    <w:p w14:paraId="7E0C802F" w14:textId="77777777" w:rsidR="00865C64" w:rsidRDefault="00865C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02A96B" w14:textId="77777777" w:rsidR="00865C64" w:rsidRDefault="00865C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D555EC" w14:textId="77777777" w:rsidR="00865C64" w:rsidRDefault="00865C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699E66" w14:textId="77777777" w:rsidR="00865C64" w:rsidRDefault="00865C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C64"/>
    <w:rsid w:val="000666E0"/>
    <w:rsid w:val="002510B7"/>
    <w:rsid w:val="005C130B"/>
    <w:rsid w:val="00826F5C"/>
    <w:rsid w:val="00865C64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6DC05"/>
  <w15:chartTrackingRefBased/>
  <w15:docId w15:val="{E1711D19-4F85-4EFE-A5F7-7110E8485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2021-04-07T19:26:00Z</dcterms:created>
  <dcterms:modified xsi:type="dcterms:W3CDTF">2021-04-07T19:36:00Z</dcterms:modified>
</cp:coreProperties>
</file>