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6E7FF" w14:textId="2631695E" w:rsidR="00BA00AB" w:rsidRDefault="002F3C1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CLYFFORD</w:t>
      </w:r>
      <w:r>
        <w:rPr>
          <w:rFonts w:ascii="Times New Roman" w:hAnsi="Times New Roman" w:cs="Times New Roman"/>
          <w:sz w:val="24"/>
          <w:szCs w:val="24"/>
        </w:rPr>
        <w:t xml:space="preserve">      (fl.1434)</w:t>
      </w:r>
    </w:p>
    <w:p w14:paraId="50A3FDD5" w14:textId="3E4DC78B" w:rsidR="002F3C15" w:rsidRDefault="002F3C1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ED004E" w14:textId="47317DE3" w:rsidR="002F3C15" w:rsidRDefault="002F3C1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B7473A" w14:textId="316E308B" w:rsidR="002F3C15" w:rsidRDefault="002F3C1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Nov.1434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Kent.   (C.F.R. 1430-37 p.222)</w:t>
      </w:r>
    </w:p>
    <w:p w14:paraId="4EE916D5" w14:textId="7C9A1678" w:rsidR="00CE4D0F" w:rsidRDefault="00CE4D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May1438</w:t>
      </w:r>
      <w:r>
        <w:rPr>
          <w:rFonts w:ascii="Times New Roman" w:hAnsi="Times New Roman" w:cs="Times New Roman"/>
          <w:sz w:val="24"/>
          <w:szCs w:val="24"/>
        </w:rPr>
        <w:tab/>
        <w:t xml:space="preserve">Writ of diem clausit extremum to the Escheator of Kent.  </w:t>
      </w:r>
    </w:p>
    <w:p w14:paraId="0D8F13F7" w14:textId="42DBE7A2" w:rsidR="00CE4D0F" w:rsidRDefault="00CE4D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1437-45 p.2)</w:t>
      </w:r>
    </w:p>
    <w:p w14:paraId="6B491A5D" w14:textId="6E8541C4" w:rsidR="002F3C15" w:rsidRDefault="002F3C1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38F045" w14:textId="6866487A" w:rsidR="002F3C15" w:rsidRDefault="002F3C1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F7601D" w14:textId="3A8CD43D" w:rsidR="002F3C15" w:rsidRDefault="002F3C1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February 2022</w:t>
      </w:r>
    </w:p>
    <w:p w14:paraId="2C29F061" w14:textId="48902E8D" w:rsidR="00CE4D0F" w:rsidRPr="002F3C15" w:rsidRDefault="00CE4D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2023</w:t>
      </w:r>
    </w:p>
    <w:sectPr w:rsidR="00CE4D0F" w:rsidRPr="002F3C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7C3E6" w14:textId="77777777" w:rsidR="002F3C15" w:rsidRDefault="002F3C15" w:rsidP="009139A6">
      <w:r>
        <w:separator/>
      </w:r>
    </w:p>
  </w:endnote>
  <w:endnote w:type="continuationSeparator" w:id="0">
    <w:p w14:paraId="58E912D0" w14:textId="77777777" w:rsidR="002F3C15" w:rsidRDefault="002F3C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01B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B70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73A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EFF3A" w14:textId="77777777" w:rsidR="002F3C15" w:rsidRDefault="002F3C15" w:rsidP="009139A6">
      <w:r>
        <w:separator/>
      </w:r>
    </w:p>
  </w:footnote>
  <w:footnote w:type="continuationSeparator" w:id="0">
    <w:p w14:paraId="7657C031" w14:textId="77777777" w:rsidR="002F3C15" w:rsidRDefault="002F3C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340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FDA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9F5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C15"/>
    <w:rsid w:val="000666E0"/>
    <w:rsid w:val="002510B7"/>
    <w:rsid w:val="002F3C15"/>
    <w:rsid w:val="005C130B"/>
    <w:rsid w:val="00826F5C"/>
    <w:rsid w:val="009139A6"/>
    <w:rsid w:val="009448BB"/>
    <w:rsid w:val="00A3176C"/>
    <w:rsid w:val="00AE65F8"/>
    <w:rsid w:val="00BA00AB"/>
    <w:rsid w:val="00CB4ED9"/>
    <w:rsid w:val="00CE4D0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F9A3C"/>
  <w15:chartTrackingRefBased/>
  <w15:docId w15:val="{FD3747EA-56A4-4A82-B7B1-CD245D3F6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2022-02-26T20:58:00Z</dcterms:created>
  <dcterms:modified xsi:type="dcterms:W3CDTF">2023-05-13T07:00:00Z</dcterms:modified>
</cp:coreProperties>
</file>