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E7A49" w14:textId="4C099870" w:rsidR="00BA00AB" w:rsidRDefault="00C66BE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CLYFFORD</w:t>
      </w:r>
      <w:r>
        <w:rPr>
          <w:rFonts w:ascii="Times New Roman" w:hAnsi="Times New Roman" w:cs="Times New Roman"/>
          <w:sz w:val="24"/>
          <w:szCs w:val="24"/>
        </w:rPr>
        <w:t xml:space="preserve">       (fl.1413)</w:t>
      </w:r>
    </w:p>
    <w:p w14:paraId="2729DB5A" w14:textId="0BD0DD4C" w:rsidR="00C66BEB" w:rsidRDefault="00C66BE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C658AA" w14:textId="62446A77" w:rsidR="00C66BEB" w:rsidRDefault="00C66BE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B548F8" w14:textId="5B0CB920" w:rsidR="00C66BEB" w:rsidRDefault="00C66BE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Nov.1413</w:t>
      </w:r>
      <w:r>
        <w:rPr>
          <w:rFonts w:ascii="Times New Roman" w:hAnsi="Times New Roman" w:cs="Times New Roman"/>
          <w:sz w:val="24"/>
          <w:szCs w:val="24"/>
        </w:rPr>
        <w:tab/>
        <w:t>He was appointed Sheriff of Kent.    (C.F.R. 1413-22 p.41)</w:t>
      </w:r>
    </w:p>
    <w:p w14:paraId="1226DE70" w14:textId="7830320C" w:rsidR="00C66BEB" w:rsidRDefault="00C66BE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FCDB83" w14:textId="5E7E12D2" w:rsidR="00C66BEB" w:rsidRDefault="00C66BE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A4E13A" w14:textId="5EEBA0D2" w:rsidR="00C66BEB" w:rsidRPr="00C66BEB" w:rsidRDefault="00C66BE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August 2021</w:t>
      </w:r>
    </w:p>
    <w:sectPr w:rsidR="00C66BEB" w:rsidRPr="00C66BE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D110F0" w14:textId="77777777" w:rsidR="00C66BEB" w:rsidRDefault="00C66BEB" w:rsidP="009139A6">
      <w:r>
        <w:separator/>
      </w:r>
    </w:p>
  </w:endnote>
  <w:endnote w:type="continuationSeparator" w:id="0">
    <w:p w14:paraId="0D2B52C6" w14:textId="77777777" w:rsidR="00C66BEB" w:rsidRDefault="00C66BE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93F0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95F3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1DE5F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2629C5" w14:textId="77777777" w:rsidR="00C66BEB" w:rsidRDefault="00C66BEB" w:rsidP="009139A6">
      <w:r>
        <w:separator/>
      </w:r>
    </w:p>
  </w:footnote>
  <w:footnote w:type="continuationSeparator" w:id="0">
    <w:p w14:paraId="7390C789" w14:textId="77777777" w:rsidR="00C66BEB" w:rsidRDefault="00C66BE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1BF7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C3CD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3C27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BEB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66BE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84F554"/>
  <w15:chartTrackingRefBased/>
  <w15:docId w15:val="{B87346EE-01B4-4C4D-94C8-0944BB557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2021-08-23T09:53:00Z</dcterms:created>
  <dcterms:modified xsi:type="dcterms:W3CDTF">2021-08-23T09:54:00Z</dcterms:modified>
</cp:coreProperties>
</file>