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5A55D7" w14:textId="77B8A00D" w:rsidR="00BA00AB" w:rsidRDefault="000943A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Robert CLYFFORD</w:t>
      </w:r>
      <w:r>
        <w:rPr>
          <w:rFonts w:cs="Times New Roman"/>
          <w:szCs w:val="24"/>
        </w:rPr>
        <w:t xml:space="preserve">      (fl.1493)</w:t>
      </w:r>
    </w:p>
    <w:p w14:paraId="5532A4C2" w14:textId="77777777" w:rsidR="000943AE" w:rsidRDefault="000943AE" w:rsidP="009139A6">
      <w:pPr>
        <w:pStyle w:val="NoSpacing"/>
        <w:rPr>
          <w:rFonts w:cs="Times New Roman"/>
          <w:szCs w:val="24"/>
        </w:rPr>
      </w:pPr>
    </w:p>
    <w:p w14:paraId="57A54FE1" w14:textId="77777777" w:rsidR="000943AE" w:rsidRDefault="000943AE" w:rsidP="009139A6">
      <w:pPr>
        <w:pStyle w:val="NoSpacing"/>
        <w:rPr>
          <w:rFonts w:cs="Times New Roman"/>
          <w:szCs w:val="24"/>
        </w:rPr>
      </w:pPr>
    </w:p>
    <w:p w14:paraId="313EB89D" w14:textId="4C67044A" w:rsidR="000943AE" w:rsidRDefault="000943A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Feb.1493</w:t>
      </w:r>
      <w:r>
        <w:rPr>
          <w:rFonts w:cs="Times New Roman"/>
          <w:szCs w:val="24"/>
        </w:rPr>
        <w:tab/>
        <w:t>On a commission of the peace for the East Riding of Yorkshire.</w:t>
      </w:r>
    </w:p>
    <w:p w14:paraId="0A19BECF" w14:textId="52586524" w:rsidR="000943AE" w:rsidRDefault="000943A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p.506)</w:t>
      </w:r>
    </w:p>
    <w:p w14:paraId="6E83736F" w14:textId="3716A83F" w:rsidR="000943AE" w:rsidRDefault="000943A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May</w:t>
      </w:r>
      <w:r>
        <w:rPr>
          <w:rFonts w:cs="Times New Roman"/>
          <w:szCs w:val="24"/>
        </w:rPr>
        <w:tab/>
        <w:t>On a commission of the peace for the East Riding,.   (ibid.)</w:t>
      </w:r>
    </w:p>
    <w:p w14:paraId="1437B96F" w14:textId="77777777" w:rsidR="000943AE" w:rsidRDefault="000943AE" w:rsidP="009139A6">
      <w:pPr>
        <w:pStyle w:val="NoSpacing"/>
        <w:rPr>
          <w:rFonts w:cs="Times New Roman"/>
          <w:szCs w:val="24"/>
        </w:rPr>
      </w:pPr>
    </w:p>
    <w:p w14:paraId="5C8F8C12" w14:textId="77777777" w:rsidR="000943AE" w:rsidRDefault="000943AE" w:rsidP="009139A6">
      <w:pPr>
        <w:pStyle w:val="NoSpacing"/>
        <w:rPr>
          <w:rFonts w:cs="Times New Roman"/>
          <w:szCs w:val="24"/>
        </w:rPr>
      </w:pPr>
    </w:p>
    <w:p w14:paraId="5B99CBE4" w14:textId="44F01756" w:rsidR="000943AE" w:rsidRPr="000943AE" w:rsidRDefault="000943A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November 2024</w:t>
      </w:r>
    </w:p>
    <w:sectPr w:rsidR="000943AE" w:rsidRPr="000943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B4211B" w14:textId="77777777" w:rsidR="000943AE" w:rsidRDefault="000943AE" w:rsidP="009139A6">
      <w:r>
        <w:separator/>
      </w:r>
    </w:p>
  </w:endnote>
  <w:endnote w:type="continuationSeparator" w:id="0">
    <w:p w14:paraId="5DE704EF" w14:textId="77777777" w:rsidR="000943AE" w:rsidRDefault="000943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807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5D85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FBE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E20A3" w14:textId="77777777" w:rsidR="000943AE" w:rsidRDefault="000943AE" w:rsidP="009139A6">
      <w:r>
        <w:separator/>
      </w:r>
    </w:p>
  </w:footnote>
  <w:footnote w:type="continuationSeparator" w:id="0">
    <w:p w14:paraId="618A7455" w14:textId="77777777" w:rsidR="000943AE" w:rsidRDefault="000943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AE1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956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6FC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AE"/>
    <w:rsid w:val="000666E0"/>
    <w:rsid w:val="000943AE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A562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562B7"/>
  <w15:chartTrackingRefBased/>
  <w15:docId w15:val="{9FF166CF-A80B-4B72-803E-2424028D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2024-11-14T21:46:00Z</dcterms:created>
  <dcterms:modified xsi:type="dcterms:W3CDTF">2024-11-14T21:49:00Z</dcterms:modified>
</cp:coreProperties>
</file>