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E15F3" w14:textId="77777777" w:rsidR="00A91413" w:rsidRDefault="00A91413" w:rsidP="00A914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CLYFFORD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0D5CEDA9" w14:textId="77777777" w:rsidR="00A91413" w:rsidRDefault="00A91413" w:rsidP="00A914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411632E7" w14:textId="77777777" w:rsidR="00A91413" w:rsidRDefault="00A91413" w:rsidP="00A914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AB9ED7" w14:textId="77777777" w:rsidR="00A91413" w:rsidRDefault="00A91413" w:rsidP="00A914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F94631" w14:textId="77777777" w:rsidR="00A91413" w:rsidRDefault="00A91413" w:rsidP="00A914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released 6½ acres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Norfolk, to</w:t>
      </w:r>
    </w:p>
    <w:p w14:paraId="6306A675" w14:textId="77777777" w:rsidR="00A91413" w:rsidRDefault="00A91413" w:rsidP="00A914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Gilbert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Morwell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12CBC7C" w14:textId="77777777" w:rsidR="00A91413" w:rsidRDefault="00A91413" w:rsidP="00A914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</w:rPr>
        <w:t>Archaelogia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</w:rPr>
        <w:t>” vol.25, pub. Kent Archaeological Society 1902, p.261)</w:t>
      </w:r>
    </w:p>
    <w:p w14:paraId="7C479CB0" w14:textId="77777777" w:rsidR="00A91413" w:rsidRDefault="00A91413" w:rsidP="00A914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52FC41" w14:textId="77777777" w:rsidR="00A91413" w:rsidRDefault="00A91413" w:rsidP="00A914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A42E3E" w14:textId="77777777" w:rsidR="00A91413" w:rsidRDefault="00A91413" w:rsidP="00A914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February 2022</w:t>
      </w:r>
    </w:p>
    <w:p w14:paraId="22540D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162D8" w14:textId="77777777" w:rsidR="00A91413" w:rsidRDefault="00A91413" w:rsidP="009139A6">
      <w:r>
        <w:separator/>
      </w:r>
    </w:p>
  </w:endnote>
  <w:endnote w:type="continuationSeparator" w:id="0">
    <w:p w14:paraId="666A2204" w14:textId="77777777" w:rsidR="00A91413" w:rsidRDefault="00A914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EF3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01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176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1D959" w14:textId="77777777" w:rsidR="00A91413" w:rsidRDefault="00A91413" w:rsidP="009139A6">
      <w:r>
        <w:separator/>
      </w:r>
    </w:p>
  </w:footnote>
  <w:footnote w:type="continuationSeparator" w:id="0">
    <w:p w14:paraId="6C309AFC" w14:textId="77777777" w:rsidR="00A91413" w:rsidRDefault="00A914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726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20C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890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13"/>
    <w:rsid w:val="000666E0"/>
    <w:rsid w:val="002510B7"/>
    <w:rsid w:val="005C130B"/>
    <w:rsid w:val="00826F5C"/>
    <w:rsid w:val="009139A6"/>
    <w:rsid w:val="009448BB"/>
    <w:rsid w:val="00A3176C"/>
    <w:rsid w:val="00A91413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EC85B"/>
  <w15:chartTrackingRefBased/>
  <w15:docId w15:val="{A4D851B2-10FB-4CC2-8D1C-28A12912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2022-02-13T19:53:00Z</dcterms:created>
  <dcterms:modified xsi:type="dcterms:W3CDTF">2022-02-13T19:53:00Z</dcterms:modified>
</cp:coreProperties>
</file>