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664F8" w14:textId="52271AF5" w:rsidR="00BA00AB" w:rsidRDefault="00546B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CLYFFORD</w:t>
      </w:r>
      <w:r>
        <w:rPr>
          <w:rFonts w:cs="Times New Roman"/>
          <w:szCs w:val="24"/>
        </w:rPr>
        <w:t xml:space="preserve">        (fl.1488)</w:t>
      </w:r>
    </w:p>
    <w:p w14:paraId="1CF26474" w14:textId="774D09C5" w:rsidR="00546B43" w:rsidRDefault="00546B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 of the Body.</w:t>
      </w:r>
    </w:p>
    <w:p w14:paraId="079C0602" w14:textId="77777777" w:rsidR="00546B43" w:rsidRDefault="00546B43" w:rsidP="009139A6">
      <w:pPr>
        <w:pStyle w:val="NoSpacing"/>
        <w:rPr>
          <w:rFonts w:cs="Times New Roman"/>
          <w:szCs w:val="24"/>
        </w:rPr>
      </w:pPr>
    </w:p>
    <w:p w14:paraId="031AD747" w14:textId="77777777" w:rsidR="00546B43" w:rsidRDefault="00546B43" w:rsidP="009139A6">
      <w:pPr>
        <w:pStyle w:val="NoSpacing"/>
        <w:rPr>
          <w:rFonts w:cs="Times New Roman"/>
          <w:szCs w:val="24"/>
        </w:rPr>
      </w:pPr>
    </w:p>
    <w:p w14:paraId="1523DD68" w14:textId="21528BD9" w:rsidR="00546B43" w:rsidRDefault="00546B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Jan.1488</w:t>
      </w:r>
      <w:r>
        <w:rPr>
          <w:rFonts w:cs="Times New Roman"/>
          <w:szCs w:val="24"/>
        </w:rPr>
        <w:tab/>
        <w:t>He was granted an annuity of 40marks from last Michaelmas.</w:t>
      </w:r>
    </w:p>
    <w:p w14:paraId="01667650" w14:textId="05C303F5" w:rsidR="00546B43" w:rsidRDefault="00546B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p.198)</w:t>
      </w:r>
    </w:p>
    <w:p w14:paraId="0EC6F5FD" w14:textId="77777777" w:rsidR="00546B43" w:rsidRDefault="00546B43" w:rsidP="009139A6">
      <w:pPr>
        <w:pStyle w:val="NoSpacing"/>
        <w:rPr>
          <w:rFonts w:cs="Times New Roman"/>
          <w:szCs w:val="24"/>
        </w:rPr>
      </w:pPr>
    </w:p>
    <w:p w14:paraId="471DB68F" w14:textId="77777777" w:rsidR="00546B43" w:rsidRDefault="00546B43" w:rsidP="009139A6">
      <w:pPr>
        <w:pStyle w:val="NoSpacing"/>
        <w:rPr>
          <w:rFonts w:cs="Times New Roman"/>
          <w:szCs w:val="24"/>
        </w:rPr>
      </w:pPr>
    </w:p>
    <w:p w14:paraId="1F28248C" w14:textId="1BE00F65" w:rsidR="00546B43" w:rsidRPr="00546B43" w:rsidRDefault="00546B4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2024</w:t>
      </w:r>
    </w:p>
    <w:sectPr w:rsidR="00546B43" w:rsidRPr="00546B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C32EA" w14:textId="77777777" w:rsidR="00546B43" w:rsidRDefault="00546B43" w:rsidP="009139A6">
      <w:r>
        <w:separator/>
      </w:r>
    </w:p>
  </w:endnote>
  <w:endnote w:type="continuationSeparator" w:id="0">
    <w:p w14:paraId="1E0868CA" w14:textId="77777777" w:rsidR="00546B43" w:rsidRDefault="00546B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4664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EC7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72E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D937B" w14:textId="77777777" w:rsidR="00546B43" w:rsidRDefault="00546B43" w:rsidP="009139A6">
      <w:r>
        <w:separator/>
      </w:r>
    </w:p>
  </w:footnote>
  <w:footnote w:type="continuationSeparator" w:id="0">
    <w:p w14:paraId="033D68CD" w14:textId="77777777" w:rsidR="00546B43" w:rsidRDefault="00546B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B17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86C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D326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43"/>
    <w:rsid w:val="000666E0"/>
    <w:rsid w:val="002510B7"/>
    <w:rsid w:val="00270799"/>
    <w:rsid w:val="00546B43"/>
    <w:rsid w:val="0058269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C201"/>
  <w15:chartTrackingRefBased/>
  <w15:docId w15:val="{B26731FB-46B5-457A-BEFC-9953D72D9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2024-12-01T19:18:00Z</dcterms:created>
  <dcterms:modified xsi:type="dcterms:W3CDTF">2024-12-01T19:21:00Z</dcterms:modified>
</cp:coreProperties>
</file>