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2DC46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CLYFFORD</w:t>
      </w:r>
      <w:r>
        <w:rPr>
          <w:rFonts w:ascii="Times New Roman" w:hAnsi="Times New Roman" w:cs="Times New Roman"/>
        </w:rPr>
        <w:t xml:space="preserve">       (fl.1483)</w:t>
      </w:r>
    </w:p>
    <w:p w14:paraId="7E194510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2A7B7CA3" w14:textId="77777777" w:rsidR="000C60A8" w:rsidRDefault="000C60A8" w:rsidP="000C60A8">
      <w:pPr>
        <w:rPr>
          <w:rFonts w:ascii="Times New Roman" w:hAnsi="Times New Roman" w:cs="Times New Roman"/>
        </w:rPr>
      </w:pPr>
    </w:p>
    <w:p w14:paraId="5E693C93" w14:textId="77777777" w:rsidR="000C60A8" w:rsidRDefault="000C60A8" w:rsidP="000C60A8">
      <w:pPr>
        <w:rPr>
          <w:rFonts w:ascii="Times New Roman" w:hAnsi="Times New Roman" w:cs="Times New Roman"/>
        </w:rPr>
      </w:pPr>
    </w:p>
    <w:p w14:paraId="0645B88F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She, Sir William </w:t>
      </w:r>
      <w:proofErr w:type="spellStart"/>
      <w:r>
        <w:rPr>
          <w:rFonts w:ascii="Times New Roman" w:hAnsi="Times New Roman" w:cs="Times New Roman"/>
        </w:rPr>
        <w:t>Eure</w:t>
      </w:r>
      <w:proofErr w:type="spellEnd"/>
      <w:r>
        <w:rPr>
          <w:rFonts w:ascii="Times New Roman" w:hAnsi="Times New Roman" w:cs="Times New Roman"/>
        </w:rPr>
        <w:t xml:space="preserve">(q.v.) and Sir Christopher Conyers(q.v.) made a </w:t>
      </w:r>
    </w:p>
    <w:p w14:paraId="3BC601AB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plaint of account as receiver against Richard Carter of Malton, North Riding</w:t>
      </w:r>
    </w:p>
    <w:p w14:paraId="363ACE0B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Yorkshire(q.v.), and Ralph Chapman of Malton(q.v.).</w:t>
      </w:r>
    </w:p>
    <w:p w14:paraId="08FF5C6F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789B909" w14:textId="77777777" w:rsidR="000C60A8" w:rsidRDefault="000C60A8" w:rsidP="000C60A8">
      <w:pPr>
        <w:rPr>
          <w:rFonts w:ascii="Times New Roman" w:hAnsi="Times New Roman" w:cs="Times New Roman"/>
        </w:rPr>
      </w:pPr>
    </w:p>
    <w:p w14:paraId="098C5647" w14:textId="77777777" w:rsidR="000C60A8" w:rsidRDefault="000C60A8" w:rsidP="000C60A8">
      <w:pPr>
        <w:rPr>
          <w:rFonts w:ascii="Times New Roman" w:hAnsi="Times New Roman" w:cs="Times New Roman"/>
        </w:rPr>
      </w:pPr>
    </w:p>
    <w:p w14:paraId="67D6AA9F" w14:textId="77777777" w:rsidR="000C60A8" w:rsidRDefault="000C60A8" w:rsidP="000C6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6139A5CD" w14:textId="77777777" w:rsidR="006B2F86" w:rsidRPr="00E71FC3" w:rsidRDefault="000C60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87C76" w14:textId="77777777" w:rsidR="000C60A8" w:rsidRDefault="000C60A8" w:rsidP="00E71FC3">
      <w:r>
        <w:separator/>
      </w:r>
    </w:p>
  </w:endnote>
  <w:endnote w:type="continuationSeparator" w:id="0">
    <w:p w14:paraId="2C54ED3D" w14:textId="77777777" w:rsidR="000C60A8" w:rsidRDefault="000C60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AD1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AA2B4" w14:textId="77777777" w:rsidR="000C60A8" w:rsidRDefault="000C60A8" w:rsidP="00E71FC3">
      <w:r>
        <w:separator/>
      </w:r>
    </w:p>
  </w:footnote>
  <w:footnote w:type="continuationSeparator" w:id="0">
    <w:p w14:paraId="7B0706F2" w14:textId="77777777" w:rsidR="000C60A8" w:rsidRDefault="000C60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A8"/>
    <w:rsid w:val="000C60A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7456"/>
  <w15:chartTrackingRefBased/>
  <w15:docId w15:val="{C2390C9D-A6FB-4E91-B3F0-E8F2FEA8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0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2019-07-30T18:59:00Z</dcterms:created>
  <dcterms:modified xsi:type="dcterms:W3CDTF">2019-07-30T19:00:00Z</dcterms:modified>
</cp:coreProperties>
</file>