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34B7C" w14:textId="77777777" w:rsidR="008A5FFB" w:rsidRDefault="008A5FFB" w:rsidP="008A5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CLYFFORD</w:t>
      </w:r>
      <w:r>
        <w:rPr>
          <w:rFonts w:ascii="Times New Roman" w:hAnsi="Times New Roman" w:cs="Times New Roman"/>
        </w:rPr>
        <w:t xml:space="preserve">       (fl.1483)</w:t>
      </w:r>
    </w:p>
    <w:p w14:paraId="2333A32C" w14:textId="77777777" w:rsidR="008A5FFB" w:rsidRDefault="008A5FFB" w:rsidP="008A5FFB">
      <w:pPr>
        <w:rPr>
          <w:rFonts w:ascii="Times New Roman" w:hAnsi="Times New Roman" w:cs="Times New Roman"/>
        </w:rPr>
      </w:pPr>
    </w:p>
    <w:p w14:paraId="0F07A1A2" w14:textId="77777777" w:rsidR="008A5FFB" w:rsidRDefault="008A5FFB" w:rsidP="008A5FFB">
      <w:pPr>
        <w:rPr>
          <w:rFonts w:ascii="Times New Roman" w:hAnsi="Times New Roman" w:cs="Times New Roman"/>
        </w:rPr>
      </w:pPr>
    </w:p>
    <w:p w14:paraId="32D084BE" w14:textId="77777777" w:rsidR="008A5FFB" w:rsidRDefault="008A5FFB" w:rsidP="008A5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She made a plaint of trespass and taking against John Crag of Lowther(q.v.)</w:t>
      </w:r>
    </w:p>
    <w:p w14:paraId="04812C0B" w14:textId="77777777" w:rsidR="008A5FFB" w:rsidRDefault="008A5FFB" w:rsidP="008A5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9 others.</w:t>
      </w:r>
    </w:p>
    <w:p w14:paraId="6A834C41" w14:textId="77777777" w:rsidR="008A5FFB" w:rsidRDefault="008A5FFB" w:rsidP="008A5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A114489" w14:textId="77777777" w:rsidR="008A5FFB" w:rsidRDefault="008A5FFB" w:rsidP="008A5FFB">
      <w:pPr>
        <w:rPr>
          <w:rFonts w:ascii="Times New Roman" w:hAnsi="Times New Roman" w:cs="Times New Roman"/>
        </w:rPr>
      </w:pPr>
    </w:p>
    <w:p w14:paraId="137F1D54" w14:textId="77777777" w:rsidR="008A5FFB" w:rsidRDefault="008A5FFB" w:rsidP="008A5FFB">
      <w:pPr>
        <w:rPr>
          <w:rFonts w:ascii="Times New Roman" w:hAnsi="Times New Roman" w:cs="Times New Roman"/>
        </w:rPr>
      </w:pPr>
    </w:p>
    <w:p w14:paraId="0E94E607" w14:textId="77777777" w:rsidR="008A5FFB" w:rsidRDefault="008A5FFB" w:rsidP="008A5F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6BFE300A" w14:textId="77777777" w:rsidR="006B2F86" w:rsidRPr="00E71FC3" w:rsidRDefault="008A5F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76CE0" w14:textId="77777777" w:rsidR="008A5FFB" w:rsidRDefault="008A5FFB" w:rsidP="00E71FC3">
      <w:r>
        <w:separator/>
      </w:r>
    </w:p>
  </w:endnote>
  <w:endnote w:type="continuationSeparator" w:id="0">
    <w:p w14:paraId="4ED50EAE" w14:textId="77777777" w:rsidR="008A5FFB" w:rsidRDefault="008A5F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AFC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5EA5E" w14:textId="77777777" w:rsidR="008A5FFB" w:rsidRDefault="008A5FFB" w:rsidP="00E71FC3">
      <w:r>
        <w:separator/>
      </w:r>
    </w:p>
  </w:footnote>
  <w:footnote w:type="continuationSeparator" w:id="0">
    <w:p w14:paraId="26AA679F" w14:textId="77777777" w:rsidR="008A5FFB" w:rsidRDefault="008A5F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FB"/>
    <w:rsid w:val="001A7C09"/>
    <w:rsid w:val="00577BD5"/>
    <w:rsid w:val="00656CBA"/>
    <w:rsid w:val="006A1F77"/>
    <w:rsid w:val="00733BE7"/>
    <w:rsid w:val="008A5F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187C5"/>
  <w15:chartTrackingRefBased/>
  <w15:docId w15:val="{85605C85-6794-4482-89F4-50D4BF64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F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2019-07-28T18:59:00Z</dcterms:created>
  <dcterms:modified xsi:type="dcterms:W3CDTF">2019-07-28T18:59:00Z</dcterms:modified>
</cp:coreProperties>
</file>