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F8673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F85CE68" w14:textId="77777777" w:rsidR="004A4C1C" w:rsidRPr="00D2496F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Worcester. Ironmonger</w:t>
      </w:r>
    </w:p>
    <w:p w14:paraId="2B4C4373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7C45A30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2C49AE3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3B76B9D3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54C3B8CE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Worcester, except ecclesiastical persons, the two fifteenths and two tenths granted to the King at the last Parliament.   (C.F.R. 1399-1405 p.287)</w:t>
      </w:r>
    </w:p>
    <w:p w14:paraId="739598EA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D18404B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6675DAE" w14:textId="77777777" w:rsidR="004A4C1C" w:rsidRDefault="004A4C1C" w:rsidP="004A4C1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44846E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D73D6" w14:textId="77777777" w:rsidR="004A4C1C" w:rsidRDefault="004A4C1C" w:rsidP="009139A6">
      <w:r>
        <w:separator/>
      </w:r>
    </w:p>
  </w:endnote>
  <w:endnote w:type="continuationSeparator" w:id="0">
    <w:p w14:paraId="083A007D" w14:textId="77777777" w:rsidR="004A4C1C" w:rsidRDefault="004A4C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8B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B0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EB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58B95" w14:textId="77777777" w:rsidR="004A4C1C" w:rsidRDefault="004A4C1C" w:rsidP="009139A6">
      <w:r>
        <w:separator/>
      </w:r>
    </w:p>
  </w:footnote>
  <w:footnote w:type="continuationSeparator" w:id="0">
    <w:p w14:paraId="5BC85048" w14:textId="77777777" w:rsidR="004A4C1C" w:rsidRDefault="004A4C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B6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FE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C42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1C"/>
    <w:rsid w:val="000666E0"/>
    <w:rsid w:val="002510B7"/>
    <w:rsid w:val="004A4C1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FB962"/>
  <w15:chartTrackingRefBased/>
  <w15:docId w15:val="{01CAA2C3-170B-4A75-A1EA-31F348FD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2021-08-10T10:00:00Z</dcterms:created>
  <dcterms:modified xsi:type="dcterms:W3CDTF">2021-08-10T10:00:00Z</dcterms:modified>
</cp:coreProperties>
</file>