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919E6" w14:textId="77777777" w:rsidR="00417AE1" w:rsidRPr="00690BA6" w:rsidRDefault="00417AE1" w:rsidP="00417AE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CLYFFORD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C5339E3" w14:textId="77777777" w:rsidR="00417AE1" w:rsidRDefault="00417AE1" w:rsidP="00417A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0FE08F30" w14:textId="77777777" w:rsidR="00417AE1" w:rsidRDefault="00417AE1" w:rsidP="00417A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E1E720" w14:textId="77777777" w:rsidR="00417AE1" w:rsidRDefault="00417AE1" w:rsidP="00417A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C836D" w14:textId="77777777" w:rsidR="00417AE1" w:rsidRDefault="00417AE1" w:rsidP="00417AE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32FACD68" w14:textId="77777777" w:rsidR="00417AE1" w:rsidRDefault="00417AE1" w:rsidP="00417AE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AA6DC55" w14:textId="77777777" w:rsidR="00417AE1" w:rsidRDefault="00417AE1" w:rsidP="00417AE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E5F82A4" w14:textId="77777777" w:rsidR="00417AE1" w:rsidRDefault="00417AE1" w:rsidP="00417AE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123BEA5" w14:textId="77777777" w:rsidR="00417AE1" w:rsidRDefault="00417AE1" w:rsidP="00417AE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3559D74" w14:textId="77777777" w:rsidR="00417AE1" w:rsidRDefault="00417AE1" w:rsidP="00417AE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381D30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F2A67F" w14:textId="77777777" w:rsidR="00417AE1" w:rsidRDefault="00417AE1" w:rsidP="009139A6">
      <w:r>
        <w:separator/>
      </w:r>
    </w:p>
  </w:endnote>
  <w:endnote w:type="continuationSeparator" w:id="0">
    <w:p w14:paraId="64BE014F" w14:textId="77777777" w:rsidR="00417AE1" w:rsidRDefault="00417A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2DD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F40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260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3215D" w14:textId="77777777" w:rsidR="00417AE1" w:rsidRDefault="00417AE1" w:rsidP="009139A6">
      <w:r>
        <w:separator/>
      </w:r>
    </w:p>
  </w:footnote>
  <w:footnote w:type="continuationSeparator" w:id="0">
    <w:p w14:paraId="729B8805" w14:textId="77777777" w:rsidR="00417AE1" w:rsidRDefault="00417A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F62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834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525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E1"/>
    <w:rsid w:val="000666E0"/>
    <w:rsid w:val="002510B7"/>
    <w:rsid w:val="00417AE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70BCC"/>
  <w15:chartTrackingRefBased/>
  <w15:docId w15:val="{D68A0EAF-6147-418F-9F17-ECAC68F5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2021-04-16T10:48:00Z</dcterms:created>
  <dcterms:modified xsi:type="dcterms:W3CDTF">2021-04-16T10:48:00Z</dcterms:modified>
</cp:coreProperties>
</file>