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7227C" w14:textId="77777777" w:rsidR="00D82338" w:rsidRPr="00690BA6" w:rsidRDefault="00D82338" w:rsidP="00D82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CLYFFORD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BB2D2EE" w14:textId="77777777" w:rsidR="00D82338" w:rsidRDefault="00D82338" w:rsidP="00D82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652ACCF" w14:textId="77777777" w:rsidR="00D82338" w:rsidRDefault="00D82338" w:rsidP="00D82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C4B75" w14:textId="77777777" w:rsidR="00D82338" w:rsidRDefault="00D82338" w:rsidP="00D82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77B33" w14:textId="77777777" w:rsidR="00D82338" w:rsidRDefault="00D82338" w:rsidP="00D82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7A2E6077" w14:textId="77777777" w:rsidR="00D82338" w:rsidRDefault="00D82338" w:rsidP="00D8233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037A8B1" w14:textId="77777777" w:rsidR="00D82338" w:rsidRDefault="00D82338" w:rsidP="00D8233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24F8B0E" w14:textId="77777777" w:rsidR="00D82338" w:rsidRDefault="00D82338" w:rsidP="00D82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096827C" w14:textId="77777777" w:rsidR="00D82338" w:rsidRDefault="00D82338" w:rsidP="00D82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18A630" w14:textId="77777777" w:rsidR="00D82338" w:rsidRDefault="00D82338" w:rsidP="00D8233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April 2021</w:t>
      </w:r>
    </w:p>
    <w:p w14:paraId="262E94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BBD30" w14:textId="77777777" w:rsidR="00D82338" w:rsidRDefault="00D82338" w:rsidP="009139A6">
      <w:r>
        <w:separator/>
      </w:r>
    </w:p>
  </w:endnote>
  <w:endnote w:type="continuationSeparator" w:id="0">
    <w:p w14:paraId="2BD3F23E" w14:textId="77777777" w:rsidR="00D82338" w:rsidRDefault="00D82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4A7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E1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40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80DA5" w14:textId="77777777" w:rsidR="00D82338" w:rsidRDefault="00D82338" w:rsidP="009139A6">
      <w:r>
        <w:separator/>
      </w:r>
    </w:p>
  </w:footnote>
  <w:footnote w:type="continuationSeparator" w:id="0">
    <w:p w14:paraId="3D4EA6A5" w14:textId="77777777" w:rsidR="00D82338" w:rsidRDefault="00D82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AF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22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CD1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233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65E0"/>
  <w15:chartTrackingRefBased/>
  <w15:docId w15:val="{F29ACB41-6A45-4ACE-88B1-30963EA5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2021-06-07T19:51:00Z</dcterms:created>
  <dcterms:modified xsi:type="dcterms:W3CDTF">2021-06-07T19:52:00Z</dcterms:modified>
</cp:coreProperties>
</file>