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757AFB" w14:textId="77777777" w:rsidR="00DE27EC" w:rsidRDefault="00DE27EC" w:rsidP="00DE27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CLYFFORD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11FBB7A4" w14:textId="77777777" w:rsidR="00DE27EC" w:rsidRDefault="00DE27EC" w:rsidP="00DE27EC">
      <w:pPr>
        <w:pStyle w:val="NoSpacing"/>
        <w:rPr>
          <w:rFonts w:cs="Times New Roman"/>
          <w:szCs w:val="24"/>
        </w:rPr>
      </w:pPr>
    </w:p>
    <w:p w14:paraId="00C0DADC" w14:textId="77777777" w:rsidR="00DE27EC" w:rsidRDefault="00DE27EC" w:rsidP="00DE27EC">
      <w:pPr>
        <w:pStyle w:val="NoSpacing"/>
        <w:rPr>
          <w:rFonts w:cs="Times New Roman"/>
          <w:szCs w:val="24"/>
        </w:rPr>
      </w:pPr>
    </w:p>
    <w:p w14:paraId="0198D9F4" w14:textId="77777777" w:rsidR="00DE27EC" w:rsidRDefault="00DE27EC" w:rsidP="00DE27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Dec.1459</w:t>
      </w:r>
      <w:r>
        <w:rPr>
          <w:rFonts w:cs="Times New Roman"/>
          <w:szCs w:val="24"/>
        </w:rPr>
        <w:tab/>
        <w:t>He was on a commission of array for the North Riding of Yorkshire.</w:t>
      </w:r>
    </w:p>
    <w:p w14:paraId="5FEE29AD" w14:textId="77777777" w:rsidR="00DE27EC" w:rsidRDefault="00DE27EC" w:rsidP="00DE27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p.559)</w:t>
      </w:r>
    </w:p>
    <w:p w14:paraId="4EC1B47D" w14:textId="77777777" w:rsidR="00DE27EC" w:rsidRDefault="00DE27EC" w:rsidP="00DE27EC">
      <w:pPr>
        <w:pStyle w:val="NoSpacing"/>
        <w:rPr>
          <w:rFonts w:cs="Times New Roman"/>
          <w:szCs w:val="24"/>
        </w:rPr>
      </w:pPr>
    </w:p>
    <w:p w14:paraId="7835FA72" w14:textId="77777777" w:rsidR="00DE27EC" w:rsidRDefault="00DE27EC" w:rsidP="00DE27EC">
      <w:pPr>
        <w:pStyle w:val="NoSpacing"/>
        <w:rPr>
          <w:rFonts w:cs="Times New Roman"/>
          <w:szCs w:val="24"/>
        </w:rPr>
      </w:pPr>
    </w:p>
    <w:p w14:paraId="49D5DBDA" w14:textId="77777777" w:rsidR="00DE27EC" w:rsidRDefault="00DE27EC" w:rsidP="00DE27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November 2024</w:t>
      </w:r>
    </w:p>
    <w:p w14:paraId="14A9F9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44E0C0" w14:textId="77777777" w:rsidR="00DE27EC" w:rsidRDefault="00DE27EC" w:rsidP="009139A6">
      <w:r>
        <w:separator/>
      </w:r>
    </w:p>
  </w:endnote>
  <w:endnote w:type="continuationSeparator" w:id="0">
    <w:p w14:paraId="71EE59EC" w14:textId="77777777" w:rsidR="00DE27EC" w:rsidRDefault="00DE27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371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81E3E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1C02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6E7103" w14:textId="77777777" w:rsidR="00DE27EC" w:rsidRDefault="00DE27EC" w:rsidP="009139A6">
      <w:r>
        <w:separator/>
      </w:r>
    </w:p>
  </w:footnote>
  <w:footnote w:type="continuationSeparator" w:id="0">
    <w:p w14:paraId="243801C3" w14:textId="77777777" w:rsidR="00DE27EC" w:rsidRDefault="00DE27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588A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24FF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E031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7EC"/>
    <w:rsid w:val="000666E0"/>
    <w:rsid w:val="002510B7"/>
    <w:rsid w:val="00270799"/>
    <w:rsid w:val="005C130B"/>
    <w:rsid w:val="00625C2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E27EC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7E30D"/>
  <w15:chartTrackingRefBased/>
  <w15:docId w15:val="{7F3ADC17-1E17-4989-AD27-2FD7346EC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2024-11-30T11:19:00Z</dcterms:created>
  <dcterms:modified xsi:type="dcterms:W3CDTF">2024-11-30T11:20:00Z</dcterms:modified>
</cp:coreProperties>
</file>