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0DC57" w14:textId="77777777" w:rsidR="002214CE" w:rsidRDefault="002214CE" w:rsidP="002214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CLYFFORD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fl.1459)</w:t>
      </w:r>
    </w:p>
    <w:p w14:paraId="7791E59F" w14:textId="77777777" w:rsidR="002214CE" w:rsidRDefault="002214CE" w:rsidP="002214CE">
      <w:pPr>
        <w:pStyle w:val="NoSpacing"/>
        <w:rPr>
          <w:rFonts w:cs="Times New Roman"/>
          <w:szCs w:val="24"/>
        </w:rPr>
      </w:pPr>
    </w:p>
    <w:p w14:paraId="3322F3E2" w14:textId="77777777" w:rsidR="002214CE" w:rsidRDefault="002214CE" w:rsidP="002214CE">
      <w:pPr>
        <w:pStyle w:val="NoSpacing"/>
        <w:rPr>
          <w:rFonts w:cs="Times New Roman"/>
          <w:szCs w:val="24"/>
        </w:rPr>
      </w:pPr>
    </w:p>
    <w:p w14:paraId="5EF2E6F6" w14:textId="77777777" w:rsidR="002214CE" w:rsidRDefault="002214CE" w:rsidP="002214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Dec.1459</w:t>
      </w:r>
      <w:r>
        <w:rPr>
          <w:rFonts w:cs="Times New Roman"/>
          <w:szCs w:val="24"/>
        </w:rPr>
        <w:tab/>
        <w:t>He was on a commission of array for the West Riding of Yorkshire.</w:t>
      </w:r>
    </w:p>
    <w:p w14:paraId="27935E9C" w14:textId="77777777" w:rsidR="002214CE" w:rsidRDefault="002214CE" w:rsidP="002214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pp.599-60)</w:t>
      </w:r>
    </w:p>
    <w:p w14:paraId="5BA14815" w14:textId="77777777" w:rsidR="002214CE" w:rsidRDefault="002214CE" w:rsidP="002214CE">
      <w:pPr>
        <w:pStyle w:val="NoSpacing"/>
        <w:rPr>
          <w:rFonts w:cs="Times New Roman"/>
          <w:szCs w:val="24"/>
        </w:rPr>
      </w:pPr>
    </w:p>
    <w:p w14:paraId="55573D6C" w14:textId="77777777" w:rsidR="002214CE" w:rsidRDefault="002214CE" w:rsidP="002214CE">
      <w:pPr>
        <w:pStyle w:val="NoSpacing"/>
        <w:rPr>
          <w:rFonts w:cs="Times New Roman"/>
          <w:szCs w:val="24"/>
        </w:rPr>
      </w:pPr>
    </w:p>
    <w:p w14:paraId="0EDC3260" w14:textId="77777777" w:rsidR="002214CE" w:rsidRDefault="002214CE" w:rsidP="002214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February 2025</w:t>
      </w:r>
    </w:p>
    <w:p w14:paraId="55AD4F4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F546B" w14:textId="77777777" w:rsidR="002214CE" w:rsidRDefault="002214CE" w:rsidP="009139A6">
      <w:r>
        <w:separator/>
      </w:r>
    </w:p>
  </w:endnote>
  <w:endnote w:type="continuationSeparator" w:id="0">
    <w:p w14:paraId="055836B1" w14:textId="77777777" w:rsidR="002214CE" w:rsidRDefault="002214C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C0A4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7FAF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A55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6F40D" w14:textId="77777777" w:rsidR="002214CE" w:rsidRDefault="002214CE" w:rsidP="009139A6">
      <w:r>
        <w:separator/>
      </w:r>
    </w:p>
  </w:footnote>
  <w:footnote w:type="continuationSeparator" w:id="0">
    <w:p w14:paraId="64ADFAF8" w14:textId="77777777" w:rsidR="002214CE" w:rsidRDefault="002214C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8A62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4116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A342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4CE"/>
    <w:rsid w:val="000666E0"/>
    <w:rsid w:val="002214CE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A2560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F7FED"/>
  <w15:chartTrackingRefBased/>
  <w15:docId w15:val="{A1074C20-446A-4F4B-8A21-694A59D9F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2025-02-06T21:36:00Z</dcterms:created>
  <dcterms:modified xsi:type="dcterms:W3CDTF">2025-02-06T21:37:00Z</dcterms:modified>
</cp:coreProperties>
</file>