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C46ED" w14:textId="77777777" w:rsidR="00B57004" w:rsidRDefault="00B57004" w:rsidP="00B570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CLYFFORD</w:t>
      </w:r>
      <w:r>
        <w:rPr>
          <w:rFonts w:cs="Times New Roman"/>
          <w:szCs w:val="24"/>
        </w:rPr>
        <w:t xml:space="preserve">         (fl.1459)</w:t>
      </w:r>
    </w:p>
    <w:p w14:paraId="0829BF6D" w14:textId="77777777" w:rsidR="00B57004" w:rsidRDefault="00B57004" w:rsidP="00B57004">
      <w:pPr>
        <w:pStyle w:val="NoSpacing"/>
        <w:rPr>
          <w:rFonts w:cs="Times New Roman"/>
          <w:szCs w:val="24"/>
        </w:rPr>
      </w:pPr>
    </w:p>
    <w:p w14:paraId="44A17D75" w14:textId="77777777" w:rsidR="00B57004" w:rsidRDefault="00B57004" w:rsidP="00B57004">
      <w:pPr>
        <w:pStyle w:val="NoSpacing"/>
        <w:rPr>
          <w:rFonts w:cs="Times New Roman"/>
          <w:szCs w:val="24"/>
        </w:rPr>
      </w:pPr>
    </w:p>
    <w:p w14:paraId="0256C893" w14:textId="77777777" w:rsidR="00B57004" w:rsidRDefault="00B57004" w:rsidP="00B570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 a commission of array for Northumberland.</w:t>
      </w:r>
    </w:p>
    <w:p w14:paraId="5659656D" w14:textId="77777777" w:rsidR="00B57004" w:rsidRDefault="00B57004" w:rsidP="00B570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p.560)</w:t>
      </w:r>
    </w:p>
    <w:p w14:paraId="3E94DF04" w14:textId="77777777" w:rsidR="00B57004" w:rsidRDefault="00B57004" w:rsidP="00B57004">
      <w:pPr>
        <w:pStyle w:val="NoSpacing"/>
        <w:rPr>
          <w:rFonts w:cs="Times New Roman"/>
          <w:szCs w:val="24"/>
        </w:rPr>
      </w:pPr>
    </w:p>
    <w:p w14:paraId="703C73D1" w14:textId="77777777" w:rsidR="00B57004" w:rsidRDefault="00B57004" w:rsidP="00B57004">
      <w:pPr>
        <w:pStyle w:val="NoSpacing"/>
        <w:rPr>
          <w:rFonts w:cs="Times New Roman"/>
          <w:szCs w:val="24"/>
        </w:rPr>
      </w:pPr>
    </w:p>
    <w:p w14:paraId="5A34112F" w14:textId="77777777" w:rsidR="00B57004" w:rsidRDefault="00B57004" w:rsidP="00B5700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June 2025</w:t>
      </w:r>
    </w:p>
    <w:p w14:paraId="5487ED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62043" w14:textId="77777777" w:rsidR="00B57004" w:rsidRDefault="00B57004" w:rsidP="009139A6">
      <w:r>
        <w:separator/>
      </w:r>
    </w:p>
  </w:endnote>
  <w:endnote w:type="continuationSeparator" w:id="0">
    <w:p w14:paraId="125A60C2" w14:textId="77777777" w:rsidR="00B57004" w:rsidRDefault="00B570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A2F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AF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7F7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C50F6" w14:textId="77777777" w:rsidR="00B57004" w:rsidRDefault="00B57004" w:rsidP="009139A6">
      <w:r>
        <w:separator/>
      </w:r>
    </w:p>
  </w:footnote>
  <w:footnote w:type="continuationSeparator" w:id="0">
    <w:p w14:paraId="6FB00CE3" w14:textId="77777777" w:rsidR="00B57004" w:rsidRDefault="00B570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B8D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E4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73C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04"/>
    <w:rsid w:val="000666E0"/>
    <w:rsid w:val="000A2E7A"/>
    <w:rsid w:val="001307AC"/>
    <w:rsid w:val="00190DFA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7004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F2D9C"/>
  <w15:chartTrackingRefBased/>
  <w15:docId w15:val="{E5299F7E-1693-40B9-93B4-125F171C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2025-06-22T06:26:00Z</dcterms:created>
  <dcterms:modified xsi:type="dcterms:W3CDTF">2025-06-22T06:26:00Z</dcterms:modified>
</cp:coreProperties>
</file>