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4D1" w:rsidRDefault="001934D1" w:rsidP="001934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CLYFFORD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1934D1" w:rsidRDefault="001934D1" w:rsidP="001934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D1" w:rsidRDefault="001934D1" w:rsidP="001934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D1" w:rsidRDefault="001934D1" w:rsidP="001934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in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Southam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934D1" w:rsidRDefault="001934D1" w:rsidP="001934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held by the late Thomas de Crewe(q.v.).</w:t>
      </w:r>
    </w:p>
    <w:p w:rsidR="001934D1" w:rsidRDefault="001934D1" w:rsidP="001934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6388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21-83)</w:t>
      </w:r>
    </w:p>
    <w:p w:rsidR="001934D1" w:rsidRDefault="001934D1" w:rsidP="001934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D1" w:rsidRDefault="001934D1" w:rsidP="001934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934D1" w:rsidRDefault="001934D1" w:rsidP="001934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2015</w:t>
      </w:r>
      <w:bookmarkStart w:id="0" w:name="_GoBack"/>
      <w:bookmarkEnd w:id="0"/>
    </w:p>
    <w:sectPr w:rsidR="00DD5B8A" w:rsidRPr="001934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4D1" w:rsidRDefault="001934D1" w:rsidP="00564E3C">
      <w:pPr>
        <w:spacing w:after="0" w:line="240" w:lineRule="auto"/>
      </w:pPr>
      <w:r>
        <w:separator/>
      </w:r>
    </w:p>
  </w:endnote>
  <w:endnote w:type="continuationSeparator" w:id="0">
    <w:p w:rsidR="001934D1" w:rsidRDefault="001934D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934D1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4D1" w:rsidRDefault="001934D1" w:rsidP="00564E3C">
      <w:pPr>
        <w:spacing w:after="0" w:line="240" w:lineRule="auto"/>
      </w:pPr>
      <w:r>
        <w:separator/>
      </w:r>
    </w:p>
  </w:footnote>
  <w:footnote w:type="continuationSeparator" w:id="0">
    <w:p w:rsidR="001934D1" w:rsidRDefault="001934D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4D1"/>
    <w:rsid w:val="001934D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73F23"/>
  <w15:chartTrackingRefBased/>
  <w15:docId w15:val="{5724983A-7E18-464B-BA0E-D90C9AA30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934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2015-11-03T20:26:00Z</dcterms:created>
  <dcterms:modified xsi:type="dcterms:W3CDTF">2015-11-03T20:26:00Z</dcterms:modified>
</cp:coreProperties>
</file>