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54BE7" w14:textId="77777777" w:rsidR="00A8513C" w:rsidRDefault="00A8513C" w:rsidP="00A85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Elizabeth CLYFFORD</w:t>
      </w:r>
      <w:r>
        <w:rPr>
          <w:rFonts w:ascii="Times New Roman" w:hAnsi="Times New Roman" w:cs="Times New Roman"/>
        </w:rPr>
        <w:t xml:space="preserve">       (fl.1483)</w:t>
      </w:r>
    </w:p>
    <w:p w14:paraId="79FDA9A4" w14:textId="77777777" w:rsidR="00A8513C" w:rsidRDefault="00A8513C" w:rsidP="00A8513C">
      <w:pPr>
        <w:rPr>
          <w:rFonts w:ascii="Times New Roman" w:hAnsi="Times New Roman" w:cs="Times New Roman"/>
        </w:rPr>
      </w:pPr>
    </w:p>
    <w:p w14:paraId="1361F8C9" w14:textId="77777777" w:rsidR="00A8513C" w:rsidRDefault="00A8513C" w:rsidP="00A8513C">
      <w:pPr>
        <w:rPr>
          <w:rFonts w:ascii="Times New Roman" w:hAnsi="Times New Roman" w:cs="Times New Roman"/>
        </w:rPr>
      </w:pPr>
    </w:p>
    <w:p w14:paraId="3091E267" w14:textId="77777777" w:rsidR="00A8513C" w:rsidRDefault="00A8513C" w:rsidP="00A85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Sir Ralph Josselyn of London(q.v.).</w:t>
      </w:r>
    </w:p>
    <w:p w14:paraId="67A769C6" w14:textId="77777777" w:rsidR="00A8513C" w:rsidRDefault="00A8513C" w:rsidP="00A85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1C91C166" w14:textId="77777777" w:rsidR="00A8513C" w:rsidRDefault="00A8513C" w:rsidP="00A8513C">
      <w:pPr>
        <w:rPr>
          <w:rFonts w:ascii="Times New Roman" w:hAnsi="Times New Roman" w:cs="Times New Roman"/>
        </w:rPr>
      </w:pPr>
    </w:p>
    <w:p w14:paraId="1EB5322F" w14:textId="77777777" w:rsidR="00A8513C" w:rsidRDefault="00A8513C" w:rsidP="00A85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Robert Clyfford, esquire(q.v.).  (ibid.)</w:t>
      </w:r>
    </w:p>
    <w:p w14:paraId="2852FD88" w14:textId="77777777" w:rsidR="00A8513C" w:rsidRDefault="00A8513C" w:rsidP="00A8513C">
      <w:pPr>
        <w:rPr>
          <w:rFonts w:ascii="Times New Roman" w:hAnsi="Times New Roman" w:cs="Times New Roman"/>
        </w:rPr>
      </w:pPr>
    </w:p>
    <w:p w14:paraId="12D516B0" w14:textId="77777777" w:rsidR="00A8513C" w:rsidRDefault="00A8513C" w:rsidP="00A8513C">
      <w:pPr>
        <w:rPr>
          <w:rFonts w:ascii="Times New Roman" w:hAnsi="Times New Roman" w:cs="Times New Roman"/>
        </w:rPr>
      </w:pPr>
    </w:p>
    <w:p w14:paraId="13D40DF8" w14:textId="77777777" w:rsidR="00A8513C" w:rsidRDefault="00A8513C" w:rsidP="00A85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She and Robert made a plaint of debt against John Palmer of Dagenham,</w:t>
      </w:r>
    </w:p>
    <w:p w14:paraId="4928A721" w14:textId="77777777" w:rsidR="00A8513C" w:rsidRDefault="00A8513C" w:rsidP="00A85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Essex(q.v.), and his wife, Anne(q.v.), as the executors of Sir Thomas</w:t>
      </w:r>
    </w:p>
    <w:p w14:paraId="37A07421" w14:textId="77777777" w:rsidR="00A8513C" w:rsidRDefault="00A8513C" w:rsidP="00A85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Urswick(q.v.).   (ibid.)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193F958" w14:textId="77777777" w:rsidR="00A8513C" w:rsidRDefault="00A8513C" w:rsidP="00A8513C">
      <w:pPr>
        <w:rPr>
          <w:rFonts w:ascii="Times New Roman" w:hAnsi="Times New Roman" w:cs="Times New Roman"/>
        </w:rPr>
      </w:pPr>
    </w:p>
    <w:p w14:paraId="44D17943" w14:textId="77777777" w:rsidR="00A8513C" w:rsidRDefault="00A8513C" w:rsidP="00A8513C">
      <w:pPr>
        <w:rPr>
          <w:rFonts w:ascii="Times New Roman" w:hAnsi="Times New Roman" w:cs="Times New Roman"/>
        </w:rPr>
      </w:pPr>
    </w:p>
    <w:p w14:paraId="3325E671" w14:textId="77777777" w:rsidR="00A8513C" w:rsidRPr="008D7A3E" w:rsidRDefault="00A8513C" w:rsidP="00A851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5006547E" w14:textId="77777777" w:rsidR="006B2F86" w:rsidRPr="00E71FC3" w:rsidRDefault="00A851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70CF0" w14:textId="77777777" w:rsidR="00A8513C" w:rsidRDefault="00A8513C" w:rsidP="00E71FC3">
      <w:r>
        <w:separator/>
      </w:r>
    </w:p>
  </w:endnote>
  <w:endnote w:type="continuationSeparator" w:id="0">
    <w:p w14:paraId="0CEAB9CE" w14:textId="77777777" w:rsidR="00A8513C" w:rsidRDefault="00A8513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250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14507" w14:textId="77777777" w:rsidR="00A8513C" w:rsidRDefault="00A8513C" w:rsidP="00E71FC3">
      <w:r>
        <w:separator/>
      </w:r>
    </w:p>
  </w:footnote>
  <w:footnote w:type="continuationSeparator" w:id="0">
    <w:p w14:paraId="1F35C5FE" w14:textId="77777777" w:rsidR="00A8513C" w:rsidRDefault="00A8513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13C"/>
    <w:rsid w:val="001A7C09"/>
    <w:rsid w:val="00577BD5"/>
    <w:rsid w:val="00656CBA"/>
    <w:rsid w:val="006A1F77"/>
    <w:rsid w:val="00733BE7"/>
    <w:rsid w:val="00A8513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78585"/>
  <w15:chartTrackingRefBased/>
  <w15:docId w15:val="{472F4DB9-3817-4CDC-B218-9BE6E8B4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13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2019-07-30T19:06:00Z</dcterms:created>
  <dcterms:modified xsi:type="dcterms:W3CDTF">2019-07-30T19:07:00Z</dcterms:modified>
</cp:coreProperties>
</file>