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CC32A" w14:textId="77777777" w:rsidR="00035B1C" w:rsidRDefault="00035B1C" w:rsidP="00035B1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Alexander CLYFFORD</w:t>
      </w:r>
      <w:r>
        <w:rPr>
          <w:rFonts w:ascii="Times New Roman" w:hAnsi="Times New Roman" w:cs="Times New Roman"/>
          <w:lang w:val="en-US"/>
        </w:rPr>
        <w:t xml:space="preserve">        (fl.1478)</w:t>
      </w:r>
    </w:p>
    <w:p w14:paraId="74480C47" w14:textId="77777777" w:rsidR="00035B1C" w:rsidRDefault="00035B1C" w:rsidP="00035B1C">
      <w:pPr>
        <w:pStyle w:val="NoSpacing"/>
        <w:rPr>
          <w:rFonts w:ascii="Times New Roman" w:hAnsi="Times New Roman" w:cs="Times New Roman"/>
          <w:lang w:val="en-US"/>
        </w:rPr>
      </w:pPr>
    </w:p>
    <w:p w14:paraId="0B0C00E6" w14:textId="77777777" w:rsidR="00035B1C" w:rsidRDefault="00035B1C" w:rsidP="00035B1C">
      <w:pPr>
        <w:pStyle w:val="NoSpacing"/>
        <w:rPr>
          <w:rFonts w:ascii="Times New Roman" w:hAnsi="Times New Roman" w:cs="Times New Roman"/>
          <w:lang w:val="en-US"/>
        </w:rPr>
      </w:pPr>
    </w:p>
    <w:p w14:paraId="668B29D4" w14:textId="77777777" w:rsidR="00035B1C" w:rsidRDefault="00035B1C" w:rsidP="00035B1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3 Mar.1478</w:t>
      </w:r>
      <w:r>
        <w:rPr>
          <w:rFonts w:ascii="Times New Roman" w:hAnsi="Times New Roman" w:cs="Times New Roman"/>
          <w:lang w:val="en-US"/>
        </w:rPr>
        <w:tab/>
        <w:t xml:space="preserve">He was one of those who were commissioned to seize the goods of </w:t>
      </w:r>
    </w:p>
    <w:p w14:paraId="03D0A5A7" w14:textId="77777777" w:rsidR="00035B1C" w:rsidRDefault="00035B1C" w:rsidP="00035B1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Henry at Hope(q.v.).    (C.P.R. 1476-85 p.79)</w:t>
      </w:r>
    </w:p>
    <w:p w14:paraId="766F9FE7" w14:textId="77777777" w:rsidR="00035B1C" w:rsidRDefault="00035B1C" w:rsidP="00035B1C">
      <w:pPr>
        <w:pStyle w:val="NoSpacing"/>
        <w:rPr>
          <w:rFonts w:ascii="Times New Roman" w:hAnsi="Times New Roman" w:cs="Times New Roman"/>
          <w:lang w:val="en-US"/>
        </w:rPr>
      </w:pPr>
    </w:p>
    <w:p w14:paraId="33564F83" w14:textId="77777777" w:rsidR="00035B1C" w:rsidRDefault="00035B1C" w:rsidP="00035B1C">
      <w:pPr>
        <w:pStyle w:val="NoSpacing"/>
        <w:rPr>
          <w:rFonts w:ascii="Times New Roman" w:hAnsi="Times New Roman" w:cs="Times New Roman"/>
          <w:lang w:val="en-US"/>
        </w:rPr>
      </w:pPr>
    </w:p>
    <w:p w14:paraId="11353254" w14:textId="77777777" w:rsidR="00035B1C" w:rsidRDefault="00035B1C" w:rsidP="00035B1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 March 2026</w:t>
      </w:r>
    </w:p>
    <w:p w14:paraId="4DE833FA" w14:textId="77777777" w:rsidR="00617568" w:rsidRPr="00035B1C" w:rsidRDefault="00617568" w:rsidP="00035B1C"/>
    <w:sectPr w:rsidR="00617568" w:rsidRPr="00035B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15B21" w14:textId="77777777" w:rsidR="00336DB9" w:rsidRDefault="00336DB9" w:rsidP="00086E2C">
      <w:pPr>
        <w:spacing w:after="0" w:line="240" w:lineRule="auto"/>
      </w:pPr>
      <w:r>
        <w:separator/>
      </w:r>
    </w:p>
  </w:endnote>
  <w:endnote w:type="continuationSeparator" w:id="0">
    <w:p w14:paraId="4614B822" w14:textId="77777777" w:rsidR="00336DB9" w:rsidRDefault="00336DB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1193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E9DE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6F30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6B631" w14:textId="77777777" w:rsidR="00336DB9" w:rsidRDefault="00336DB9" w:rsidP="00086E2C">
      <w:pPr>
        <w:spacing w:after="0" w:line="240" w:lineRule="auto"/>
      </w:pPr>
      <w:r>
        <w:separator/>
      </w:r>
    </w:p>
  </w:footnote>
  <w:footnote w:type="continuationSeparator" w:id="0">
    <w:p w14:paraId="6498CA6D" w14:textId="77777777" w:rsidR="00336DB9" w:rsidRDefault="00336DB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7509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7E02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821D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B1C"/>
    <w:rsid w:val="00035B1C"/>
    <w:rsid w:val="00086E2C"/>
    <w:rsid w:val="000A2E7A"/>
    <w:rsid w:val="002244B7"/>
    <w:rsid w:val="00314D94"/>
    <w:rsid w:val="00336DB9"/>
    <w:rsid w:val="004B6130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CC3EF"/>
  <w15:chartTrackingRefBased/>
  <w15:docId w15:val="{346A7291-57BB-4458-AC2C-F55DD5B13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35B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27</Words>
  <Characters>134</Characters>
  <Application>Microsoft Office Word</Application>
  <DocSecurity>0</DocSecurity>
  <Lines>8</Lines>
  <Paragraphs>4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2026-03-14T20:13:00Z</dcterms:created>
  <dcterms:modified xsi:type="dcterms:W3CDTF">2026-03-14T20:14:00Z</dcterms:modified>
</cp:coreProperties>
</file>