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1401F" w14:textId="77777777" w:rsidR="00116ACA" w:rsidRDefault="00116ACA" w:rsidP="00116AC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CLYFFE</w:t>
      </w:r>
      <w:r>
        <w:rPr>
          <w:rFonts w:ascii="Times New Roman" w:hAnsi="Times New Roman" w:cs="Times New Roman"/>
        </w:rPr>
        <w:t xml:space="preserve">       (fl.1470)</w:t>
      </w:r>
    </w:p>
    <w:p w14:paraId="73F5D3C7" w14:textId="77777777" w:rsidR="00116ACA" w:rsidRDefault="00116ACA" w:rsidP="00116ACA">
      <w:pPr>
        <w:pStyle w:val="NoSpacing"/>
        <w:rPr>
          <w:rFonts w:ascii="Times New Roman" w:hAnsi="Times New Roman" w:cs="Times New Roman"/>
        </w:rPr>
      </w:pPr>
    </w:p>
    <w:p w14:paraId="38CA766D" w14:textId="77777777" w:rsidR="00116ACA" w:rsidRDefault="00116ACA" w:rsidP="00116ACA">
      <w:pPr>
        <w:pStyle w:val="NoSpacing"/>
        <w:rPr>
          <w:rFonts w:ascii="Times New Roman" w:hAnsi="Times New Roman" w:cs="Times New Roman"/>
        </w:rPr>
      </w:pPr>
    </w:p>
    <w:p w14:paraId="4A2DF443" w14:textId="77777777" w:rsidR="00116ACA" w:rsidRDefault="00116ACA" w:rsidP="00116AC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5 Sep.1470</w:t>
      </w:r>
      <w:r>
        <w:rPr>
          <w:rFonts w:ascii="Times New Roman" w:hAnsi="Times New Roman" w:cs="Times New Roman"/>
        </w:rPr>
        <w:tab/>
        <w:t>He was one of those who escaped from the Marshalsea prison.</w:t>
      </w:r>
    </w:p>
    <w:p w14:paraId="60007ED0" w14:textId="77777777" w:rsidR="00116ACA" w:rsidRDefault="00116ACA" w:rsidP="00116AC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 T.N.A. ref. SC 8/29/1442B )</w:t>
      </w:r>
    </w:p>
    <w:p w14:paraId="0E0DCE8D" w14:textId="77777777" w:rsidR="00116ACA" w:rsidRDefault="00116ACA" w:rsidP="00116ACA">
      <w:pPr>
        <w:pStyle w:val="NoSpacing"/>
        <w:rPr>
          <w:rFonts w:ascii="Times New Roman" w:hAnsi="Times New Roman" w:cs="Times New Roman"/>
        </w:rPr>
      </w:pPr>
    </w:p>
    <w:p w14:paraId="42B9BAA9" w14:textId="77777777" w:rsidR="00116ACA" w:rsidRDefault="00116ACA" w:rsidP="00116ACA">
      <w:pPr>
        <w:pStyle w:val="NoSpacing"/>
        <w:rPr>
          <w:rFonts w:ascii="Times New Roman" w:hAnsi="Times New Roman" w:cs="Times New Roman"/>
        </w:rPr>
      </w:pPr>
    </w:p>
    <w:p w14:paraId="6A3AAB27" w14:textId="77777777" w:rsidR="00116ACA" w:rsidRDefault="00116ACA" w:rsidP="00116AC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February 2026</w:t>
      </w:r>
    </w:p>
    <w:p w14:paraId="6E38A40B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EEBB76" w14:textId="77777777" w:rsidR="00095F01" w:rsidRDefault="00095F01" w:rsidP="00086E2C">
      <w:pPr>
        <w:spacing w:after="0" w:line="240" w:lineRule="auto"/>
      </w:pPr>
      <w:r>
        <w:separator/>
      </w:r>
    </w:p>
  </w:endnote>
  <w:endnote w:type="continuationSeparator" w:id="0">
    <w:p w14:paraId="13E60A5D" w14:textId="77777777" w:rsidR="00095F01" w:rsidRDefault="00095F01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59A10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DC24F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C0592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F9BA7" w14:textId="77777777" w:rsidR="00095F01" w:rsidRDefault="00095F01" w:rsidP="00086E2C">
      <w:pPr>
        <w:spacing w:after="0" w:line="240" w:lineRule="auto"/>
      </w:pPr>
      <w:r>
        <w:separator/>
      </w:r>
    </w:p>
  </w:footnote>
  <w:footnote w:type="continuationSeparator" w:id="0">
    <w:p w14:paraId="3A32E6D5" w14:textId="77777777" w:rsidR="00095F01" w:rsidRDefault="00095F01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B191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25AD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B7E72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ACA"/>
    <w:rsid w:val="00086E2C"/>
    <w:rsid w:val="00095F01"/>
    <w:rsid w:val="000A2E7A"/>
    <w:rsid w:val="00116ACA"/>
    <w:rsid w:val="002244B7"/>
    <w:rsid w:val="00314D94"/>
    <w:rsid w:val="00617568"/>
    <w:rsid w:val="006E68FA"/>
    <w:rsid w:val="00987D8F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0FD0BA"/>
  <w15:chartTrackingRefBased/>
  <w15:docId w15:val="{69B562C2-34B9-414B-8B94-39F42320B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116A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25</Words>
  <Characters>117</Characters>
  <Application>Microsoft Office Word</Application>
  <DocSecurity>0</DocSecurity>
  <Lines>8</Lines>
  <Paragraphs>4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2026-02-15T12:51:00Z</dcterms:created>
  <dcterms:modified xsi:type="dcterms:W3CDTF">2026-02-15T12:53:00Z</dcterms:modified>
</cp:coreProperties>
</file>