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CLYFFE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Oct.1439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inquiry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Okehampton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which found </w:t>
      </w: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that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Wibbury’s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wife, Lena, gave birth to a daughter, Joan(q.v.), after </w:t>
      </w: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died. Lena remarried afterwards to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Bonvyle</w:t>
      </w:r>
      <w:proofErr w:type="spellEnd"/>
      <w:r>
        <w:rPr>
          <w:rFonts w:ascii="Times New Roman" w:hAnsi="Times New Roman" w:cs="Times New Roman"/>
          <w:sz w:val="24"/>
          <w:szCs w:val="24"/>
        </w:rPr>
        <w:t>, and was still</w:t>
      </w: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living on 6 May1425.</w:t>
      </w: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34D6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25-350)</w:t>
      </w: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44C84" w:rsidRDefault="00544C84" w:rsidP="0054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2015</w:t>
      </w:r>
      <w:bookmarkStart w:id="0" w:name="_GoBack"/>
      <w:bookmarkEnd w:id="0"/>
    </w:p>
    <w:sectPr w:rsidR="00DD5B8A" w:rsidRPr="00544C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C84" w:rsidRDefault="00544C84" w:rsidP="00564E3C">
      <w:pPr>
        <w:spacing w:after="0" w:line="240" w:lineRule="auto"/>
      </w:pPr>
      <w:r>
        <w:separator/>
      </w:r>
    </w:p>
  </w:endnote>
  <w:endnote w:type="continuationSeparator" w:id="0">
    <w:p w:rsidR="00544C84" w:rsidRDefault="00544C8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4C84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C84" w:rsidRDefault="00544C84" w:rsidP="00564E3C">
      <w:pPr>
        <w:spacing w:after="0" w:line="240" w:lineRule="auto"/>
      </w:pPr>
      <w:r>
        <w:separator/>
      </w:r>
    </w:p>
  </w:footnote>
  <w:footnote w:type="continuationSeparator" w:id="0">
    <w:p w:rsidR="00544C84" w:rsidRDefault="00544C8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C84"/>
    <w:rsid w:val="00372DC6"/>
    <w:rsid w:val="00544C84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2042B"/>
  <w15:chartTrackingRefBased/>
  <w15:docId w15:val="{4790213F-2565-49A0-A639-67E07194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44C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2015-11-05T19:44:00Z</dcterms:created>
  <dcterms:modified xsi:type="dcterms:W3CDTF">2015-11-05T19:45:00Z</dcterms:modified>
</cp:coreProperties>
</file>