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45775" w14:textId="742BE273" w:rsidR="008405ED" w:rsidRDefault="008405ED" w:rsidP="008405ED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CLYFFE</w:t>
      </w:r>
      <w:r>
        <w:t xml:space="preserve">       </w:t>
      </w:r>
      <w:r>
        <w:t>(fl.144</w:t>
      </w:r>
      <w:r>
        <w:t>7</w:t>
      </w:r>
      <w:r>
        <w:t>)</w:t>
      </w:r>
    </w:p>
    <w:p w14:paraId="0B5C0357" w14:textId="77777777" w:rsidR="008405ED" w:rsidRDefault="008405ED" w:rsidP="008405ED">
      <w:pPr>
        <w:pStyle w:val="NoSpacing"/>
      </w:pPr>
      <w:r>
        <w:t>of the diocese of Exeter.</w:t>
      </w:r>
    </w:p>
    <w:p w14:paraId="63F8E04B" w14:textId="77777777" w:rsidR="008405ED" w:rsidRDefault="008405ED" w:rsidP="008405ED">
      <w:pPr>
        <w:pStyle w:val="NoSpacing"/>
      </w:pPr>
    </w:p>
    <w:p w14:paraId="5DC18638" w14:textId="77777777" w:rsidR="008405ED" w:rsidRDefault="008405ED" w:rsidP="008405ED">
      <w:pPr>
        <w:pStyle w:val="NoSpacing"/>
      </w:pPr>
    </w:p>
    <w:p w14:paraId="6446FE8A" w14:textId="28F6F5B2" w:rsidR="008405ED" w:rsidRDefault="008405ED" w:rsidP="008405ED">
      <w:pPr>
        <w:pStyle w:val="NoSpacing"/>
      </w:pPr>
      <w:r>
        <w:tab/>
        <w:t>144</w:t>
      </w:r>
      <w:r>
        <w:t>7</w:t>
      </w:r>
      <w:r>
        <w:tab/>
        <w:t>He was ordained to his first tonsure.</w:t>
      </w:r>
    </w:p>
    <w:p w14:paraId="129FD910" w14:textId="46EFC9FE" w:rsidR="008405ED" w:rsidRDefault="008405ED" w:rsidP="008405ED">
      <w:pPr>
        <w:pStyle w:val="NoSpacing"/>
      </w:pPr>
      <w:r>
        <w:tab/>
      </w:r>
      <w:r>
        <w:tab/>
        <w:t>(“Register of Edmund Lacy, Bishop of Exeter 1420-55” part 4 p.</w:t>
      </w:r>
      <w:r>
        <w:t>214</w:t>
      </w:r>
      <w:bookmarkStart w:id="0" w:name="_GoBack"/>
      <w:bookmarkEnd w:id="0"/>
      <w:r>
        <w:t>)</w:t>
      </w:r>
    </w:p>
    <w:p w14:paraId="195707FE" w14:textId="77777777" w:rsidR="008405ED" w:rsidRDefault="008405ED" w:rsidP="008405ED">
      <w:pPr>
        <w:pStyle w:val="NoSpacing"/>
      </w:pPr>
    </w:p>
    <w:p w14:paraId="3ADA5232" w14:textId="77777777" w:rsidR="008405ED" w:rsidRDefault="008405ED" w:rsidP="008405ED">
      <w:pPr>
        <w:pStyle w:val="NoSpacing"/>
      </w:pPr>
    </w:p>
    <w:p w14:paraId="64902779" w14:textId="77777777" w:rsidR="008405ED" w:rsidRPr="00C2799E" w:rsidRDefault="008405ED" w:rsidP="008405ED">
      <w:pPr>
        <w:pStyle w:val="NoSpacing"/>
      </w:pPr>
      <w:r>
        <w:t>29 September 2019</w:t>
      </w:r>
    </w:p>
    <w:p w14:paraId="180FC908" w14:textId="3BE17EA5" w:rsidR="006B2F86" w:rsidRPr="008405ED" w:rsidRDefault="008405ED" w:rsidP="00E71FC3">
      <w:pPr>
        <w:pStyle w:val="NoSpacing"/>
      </w:pPr>
    </w:p>
    <w:sectPr w:rsidR="006B2F86" w:rsidRPr="008405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5F527" w14:textId="77777777" w:rsidR="008405ED" w:rsidRDefault="008405ED" w:rsidP="00E71FC3">
      <w:pPr>
        <w:spacing w:after="0" w:line="240" w:lineRule="auto"/>
      </w:pPr>
      <w:r>
        <w:separator/>
      </w:r>
    </w:p>
  </w:endnote>
  <w:endnote w:type="continuationSeparator" w:id="0">
    <w:p w14:paraId="119F9666" w14:textId="77777777" w:rsidR="008405ED" w:rsidRDefault="008405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C61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0036F" w14:textId="77777777" w:rsidR="008405ED" w:rsidRDefault="008405ED" w:rsidP="00E71FC3">
      <w:pPr>
        <w:spacing w:after="0" w:line="240" w:lineRule="auto"/>
      </w:pPr>
      <w:r>
        <w:separator/>
      </w:r>
    </w:p>
  </w:footnote>
  <w:footnote w:type="continuationSeparator" w:id="0">
    <w:p w14:paraId="62947DB8" w14:textId="77777777" w:rsidR="008405ED" w:rsidRDefault="008405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ED"/>
    <w:rsid w:val="001A7C09"/>
    <w:rsid w:val="00577BD5"/>
    <w:rsid w:val="00656CBA"/>
    <w:rsid w:val="006A1F77"/>
    <w:rsid w:val="00733BE7"/>
    <w:rsid w:val="008405E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55B76"/>
  <w15:chartTrackingRefBased/>
  <w15:docId w15:val="{4735D0BC-B271-43C1-90A5-30B99374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2019-09-29T15:02:00Z</dcterms:created>
  <dcterms:modified xsi:type="dcterms:W3CDTF">2019-09-29T15:04:00Z</dcterms:modified>
</cp:coreProperties>
</file>