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890DB" w14:textId="77777777" w:rsidR="0010458B" w:rsidRDefault="0010458B" w:rsidP="00104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CLYFFE</w:t>
      </w:r>
      <w:r>
        <w:rPr>
          <w:rFonts w:ascii="Times New Roman" w:hAnsi="Times New Roman" w:cs="Times New Roman"/>
        </w:rPr>
        <w:t xml:space="preserve">       (fl.1483)</w:t>
      </w:r>
    </w:p>
    <w:p w14:paraId="732A05A9" w14:textId="77777777" w:rsidR="0010458B" w:rsidRDefault="0010458B" w:rsidP="00104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 Pool, Devon. Husbandman.</w:t>
      </w:r>
    </w:p>
    <w:p w14:paraId="2E281803" w14:textId="77777777" w:rsidR="0010458B" w:rsidRDefault="0010458B" w:rsidP="0010458B">
      <w:pPr>
        <w:rPr>
          <w:rFonts w:ascii="Times New Roman" w:hAnsi="Times New Roman" w:cs="Times New Roman"/>
        </w:rPr>
      </w:pPr>
    </w:p>
    <w:p w14:paraId="532DE90E" w14:textId="77777777" w:rsidR="0010458B" w:rsidRDefault="0010458B" w:rsidP="0010458B">
      <w:pPr>
        <w:rPr>
          <w:rFonts w:ascii="Times New Roman" w:hAnsi="Times New Roman" w:cs="Times New Roman"/>
        </w:rPr>
      </w:pPr>
    </w:p>
    <w:p w14:paraId="2352A03E" w14:textId="77777777" w:rsidR="0010458B" w:rsidRDefault="0010458B" w:rsidP="00104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Isabel(q.v.).</w:t>
      </w:r>
    </w:p>
    <w:p w14:paraId="33DA426A" w14:textId="77777777" w:rsidR="0010458B" w:rsidRDefault="0010458B" w:rsidP="00104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5732B8D2" w14:textId="77777777" w:rsidR="0010458B" w:rsidRDefault="0010458B" w:rsidP="0010458B">
      <w:pPr>
        <w:rPr>
          <w:rFonts w:ascii="Times New Roman" w:hAnsi="Times New Roman" w:cs="Times New Roman"/>
        </w:rPr>
      </w:pPr>
    </w:p>
    <w:p w14:paraId="4FE921BC" w14:textId="77777777" w:rsidR="0010458B" w:rsidRDefault="0010458B" w:rsidP="0010458B">
      <w:pPr>
        <w:rPr>
          <w:rFonts w:ascii="Times New Roman" w:hAnsi="Times New Roman" w:cs="Times New Roman"/>
        </w:rPr>
      </w:pPr>
    </w:p>
    <w:p w14:paraId="3DC01425" w14:textId="77777777" w:rsidR="0010458B" w:rsidRDefault="0010458B" w:rsidP="00104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Vincent </w:t>
      </w:r>
      <w:proofErr w:type="spellStart"/>
      <w:r>
        <w:rPr>
          <w:rFonts w:ascii="Times New Roman" w:hAnsi="Times New Roman" w:cs="Times New Roman"/>
        </w:rPr>
        <w:t>Herry</w:t>
      </w:r>
      <w:proofErr w:type="spellEnd"/>
      <w:r>
        <w:rPr>
          <w:rFonts w:ascii="Times New Roman" w:hAnsi="Times New Roman" w:cs="Times New Roman"/>
        </w:rPr>
        <w:t>(q.v.) and his wife, Margery(q.v.), as the executors of</w:t>
      </w:r>
    </w:p>
    <w:p w14:paraId="0CD1AA08" w14:textId="77777777" w:rsidR="0010458B" w:rsidRDefault="0010458B" w:rsidP="00104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Robert Cole(q.v.), brought a plaint of debt against them, as the executors</w:t>
      </w:r>
    </w:p>
    <w:p w14:paraId="6274BF88" w14:textId="77777777" w:rsidR="0010458B" w:rsidRDefault="0010458B" w:rsidP="00104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Robert </w:t>
      </w:r>
      <w:proofErr w:type="spellStart"/>
      <w:r>
        <w:rPr>
          <w:rFonts w:ascii="Times New Roman" w:hAnsi="Times New Roman" w:cs="Times New Roman"/>
        </w:rPr>
        <w:t>Ferers</w:t>
      </w:r>
      <w:proofErr w:type="spellEnd"/>
      <w:r>
        <w:rPr>
          <w:rFonts w:ascii="Times New Roman" w:hAnsi="Times New Roman" w:cs="Times New Roman"/>
        </w:rPr>
        <w:t>(q.v.).   (ibid.)</w:t>
      </w:r>
    </w:p>
    <w:p w14:paraId="33E4C150" w14:textId="77777777" w:rsidR="0010458B" w:rsidRDefault="0010458B" w:rsidP="0010458B">
      <w:pPr>
        <w:rPr>
          <w:rFonts w:ascii="Times New Roman" w:hAnsi="Times New Roman" w:cs="Times New Roman"/>
        </w:rPr>
      </w:pPr>
    </w:p>
    <w:p w14:paraId="69D8EC08" w14:textId="77777777" w:rsidR="0010458B" w:rsidRDefault="0010458B" w:rsidP="0010458B">
      <w:pPr>
        <w:rPr>
          <w:rFonts w:ascii="Times New Roman" w:hAnsi="Times New Roman" w:cs="Times New Roman"/>
        </w:rPr>
      </w:pPr>
    </w:p>
    <w:p w14:paraId="41E3E42B" w14:textId="77777777" w:rsidR="0010458B" w:rsidRDefault="0010458B" w:rsidP="00104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August 2019</w:t>
      </w:r>
    </w:p>
    <w:p w14:paraId="2474C709" w14:textId="77777777" w:rsidR="006B2F86" w:rsidRPr="00E71FC3" w:rsidRDefault="0010458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D1C7A2" w14:textId="77777777" w:rsidR="0010458B" w:rsidRDefault="0010458B" w:rsidP="00E71FC3">
      <w:r>
        <w:separator/>
      </w:r>
    </w:p>
  </w:endnote>
  <w:endnote w:type="continuationSeparator" w:id="0">
    <w:p w14:paraId="5FBD33C1" w14:textId="77777777" w:rsidR="0010458B" w:rsidRDefault="0010458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D5EC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046C0D" w14:textId="77777777" w:rsidR="0010458B" w:rsidRDefault="0010458B" w:rsidP="00E71FC3">
      <w:r>
        <w:separator/>
      </w:r>
    </w:p>
  </w:footnote>
  <w:footnote w:type="continuationSeparator" w:id="0">
    <w:p w14:paraId="64108D35" w14:textId="77777777" w:rsidR="0010458B" w:rsidRDefault="0010458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58B"/>
    <w:rsid w:val="0010458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9C879"/>
  <w15:chartTrackingRefBased/>
  <w15:docId w15:val="{3BED4CD9-EB33-403D-A938-73DCD8FE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58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2019-08-28T19:13:00Z</dcterms:created>
  <dcterms:modified xsi:type="dcterms:W3CDTF">2019-08-28T19:13:00Z</dcterms:modified>
</cp:coreProperties>
</file>