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FA09F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CLYFFE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8E1CA9A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Exmouth, Devon. Baker.</w:t>
      </w:r>
    </w:p>
    <w:p w14:paraId="392663CA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</w:p>
    <w:p w14:paraId="10CF212A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</w:p>
    <w:p w14:paraId="7538077F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Philip </w:t>
      </w:r>
      <w:proofErr w:type="spellStart"/>
      <w:r>
        <w:rPr>
          <w:rFonts w:cs="Times New Roman"/>
          <w:szCs w:val="24"/>
        </w:rPr>
        <w:t>Ralegh</w:t>
      </w:r>
      <w:proofErr w:type="spellEnd"/>
      <w:r>
        <w:rPr>
          <w:rFonts w:cs="Times New Roman"/>
          <w:szCs w:val="24"/>
        </w:rPr>
        <w:t xml:space="preserve"> of Ottery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>(q.v.) brought a plaint of debt against him,</w:t>
      </w:r>
    </w:p>
    <w:p w14:paraId="018478AB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Bragge of </w:t>
      </w:r>
      <w:proofErr w:type="spellStart"/>
      <w:r>
        <w:rPr>
          <w:rFonts w:cs="Times New Roman"/>
          <w:szCs w:val="24"/>
        </w:rPr>
        <w:t>Exiland</w:t>
      </w:r>
      <w:proofErr w:type="spellEnd"/>
      <w:r>
        <w:rPr>
          <w:rFonts w:cs="Times New Roman"/>
          <w:szCs w:val="24"/>
        </w:rPr>
        <w:t xml:space="preserve">(q.v.) and William Broun of </w:t>
      </w:r>
      <w:proofErr w:type="spellStart"/>
      <w:r>
        <w:rPr>
          <w:rFonts w:cs="Times New Roman"/>
          <w:szCs w:val="24"/>
        </w:rPr>
        <w:t>Uffculme</w:t>
      </w:r>
      <w:proofErr w:type="spellEnd"/>
      <w:r>
        <w:rPr>
          <w:rFonts w:cs="Times New Roman"/>
          <w:szCs w:val="24"/>
        </w:rPr>
        <w:t>(q.v.).</w:t>
      </w:r>
    </w:p>
    <w:p w14:paraId="5215F064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EB415FB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</w:p>
    <w:p w14:paraId="4DBC0178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</w:p>
    <w:p w14:paraId="409136C7" w14:textId="77777777" w:rsidR="000E5575" w:rsidRDefault="000E5575" w:rsidP="000E55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June 2023</w:t>
      </w:r>
    </w:p>
    <w:p w14:paraId="542479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BE0B4" w14:textId="77777777" w:rsidR="000E5575" w:rsidRDefault="000E5575" w:rsidP="009139A6">
      <w:r>
        <w:separator/>
      </w:r>
    </w:p>
  </w:endnote>
  <w:endnote w:type="continuationSeparator" w:id="0">
    <w:p w14:paraId="1D9D5EB9" w14:textId="77777777" w:rsidR="000E5575" w:rsidRDefault="000E55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058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4DB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C5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CBA9C" w14:textId="77777777" w:rsidR="000E5575" w:rsidRDefault="000E5575" w:rsidP="009139A6">
      <w:r>
        <w:separator/>
      </w:r>
    </w:p>
  </w:footnote>
  <w:footnote w:type="continuationSeparator" w:id="0">
    <w:p w14:paraId="439B449A" w14:textId="77777777" w:rsidR="000E5575" w:rsidRDefault="000E55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DEC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92E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E17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75"/>
    <w:rsid w:val="000666E0"/>
    <w:rsid w:val="000E557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C8930"/>
  <w15:chartTrackingRefBased/>
  <w15:docId w15:val="{CF800F95-A03E-423A-8D6B-A84FE1D8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5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2023-09-15T11:57:00Z</dcterms:created>
  <dcterms:modified xsi:type="dcterms:W3CDTF">2023-09-15T11:57:00Z</dcterms:modified>
</cp:coreProperties>
</file>