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7BE8F" w14:textId="77777777" w:rsidR="0031059B" w:rsidRDefault="0031059B" w:rsidP="003105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CLYFFE</w:t>
      </w:r>
      <w:r>
        <w:rPr>
          <w:rFonts w:ascii="Times New Roman" w:hAnsi="Times New Roman" w:cs="Times New Roman"/>
        </w:rPr>
        <w:t xml:space="preserve">       (fl.1483)</w:t>
      </w:r>
    </w:p>
    <w:p w14:paraId="53B65043" w14:textId="77777777" w:rsidR="0031059B" w:rsidRDefault="0031059B" w:rsidP="0031059B">
      <w:pPr>
        <w:rPr>
          <w:rFonts w:ascii="Times New Roman" w:hAnsi="Times New Roman" w:cs="Times New Roman"/>
        </w:rPr>
      </w:pPr>
    </w:p>
    <w:p w14:paraId="1431EBCA" w14:textId="77777777" w:rsidR="0031059B" w:rsidRDefault="0031059B" w:rsidP="0031059B">
      <w:pPr>
        <w:rPr>
          <w:rFonts w:ascii="Times New Roman" w:hAnsi="Times New Roman" w:cs="Times New Roman"/>
        </w:rPr>
      </w:pPr>
    </w:p>
    <w:p w14:paraId="5A2F68DE" w14:textId="77777777" w:rsidR="0031059B" w:rsidRDefault="0031059B" w:rsidP="003105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Reynell</w:t>
      </w:r>
      <w:proofErr w:type="spellEnd"/>
      <w:r>
        <w:rPr>
          <w:rFonts w:ascii="Times New Roman" w:hAnsi="Times New Roman" w:cs="Times New Roman"/>
        </w:rPr>
        <w:t xml:space="preserve"> of Wimple, Devon(q.v.).</w:t>
      </w:r>
    </w:p>
    <w:p w14:paraId="67D6E73C" w14:textId="77777777" w:rsidR="0031059B" w:rsidRDefault="0031059B" w:rsidP="003105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A71D9CA" w14:textId="77777777" w:rsidR="0031059B" w:rsidRDefault="0031059B" w:rsidP="0031059B">
      <w:pPr>
        <w:rPr>
          <w:rFonts w:ascii="Times New Roman" w:hAnsi="Times New Roman" w:cs="Times New Roman"/>
        </w:rPr>
      </w:pPr>
    </w:p>
    <w:p w14:paraId="3CBCF0ED" w14:textId="77777777" w:rsidR="0031059B" w:rsidRDefault="0031059B" w:rsidP="0031059B">
      <w:pPr>
        <w:rPr>
          <w:rFonts w:ascii="Times New Roman" w:hAnsi="Times New Roman" w:cs="Times New Roman"/>
        </w:rPr>
      </w:pPr>
    </w:p>
    <w:p w14:paraId="37738612" w14:textId="77777777" w:rsidR="0031059B" w:rsidRDefault="0031059B" w:rsidP="003105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July 2019</w:t>
      </w:r>
    </w:p>
    <w:p w14:paraId="65EB2F70" w14:textId="77777777" w:rsidR="006B2F86" w:rsidRPr="00E71FC3" w:rsidRDefault="003105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EA202" w14:textId="77777777" w:rsidR="0031059B" w:rsidRDefault="0031059B" w:rsidP="00E71FC3">
      <w:r>
        <w:separator/>
      </w:r>
    </w:p>
  </w:endnote>
  <w:endnote w:type="continuationSeparator" w:id="0">
    <w:p w14:paraId="745B9BDD" w14:textId="77777777" w:rsidR="0031059B" w:rsidRDefault="0031059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DEE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3DCEE" w14:textId="77777777" w:rsidR="0031059B" w:rsidRDefault="0031059B" w:rsidP="00E71FC3">
      <w:r>
        <w:separator/>
      </w:r>
    </w:p>
  </w:footnote>
  <w:footnote w:type="continuationSeparator" w:id="0">
    <w:p w14:paraId="190FAC3D" w14:textId="77777777" w:rsidR="0031059B" w:rsidRDefault="0031059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59B"/>
    <w:rsid w:val="001A7C09"/>
    <w:rsid w:val="0031059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97AFE"/>
  <w15:chartTrackingRefBased/>
  <w15:docId w15:val="{FB7F786A-0D93-4BA0-88A9-38CD81E63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59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2019-07-28T18:57:00Z</dcterms:created>
  <dcterms:modified xsi:type="dcterms:W3CDTF">2019-07-28T18:58:00Z</dcterms:modified>
</cp:coreProperties>
</file>