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06F9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CLYFFE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206F95" w:rsidRDefault="00206F95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Stoke Bliss, </w:t>
      </w:r>
      <w:proofErr w:type="spellStart"/>
      <w:r>
        <w:rPr>
          <w:rFonts w:ascii="Times New Roman" w:hAnsi="Times New Roman" w:cs="Times New Roman"/>
          <w:sz w:val="24"/>
          <w:szCs w:val="24"/>
        </w:rPr>
        <w:t>Worcestershi</w:t>
      </w:r>
      <w:r>
        <w:rPr>
          <w:rFonts w:ascii="Times New Roman" w:hAnsi="Times New Roman" w:cs="Times New Roman"/>
          <w:sz w:val="24"/>
          <w:szCs w:val="24"/>
          <w:u w:val="single"/>
        </w:rPr>
        <w:t>rre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206F95" w:rsidRDefault="00206F95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206F95" w:rsidRDefault="00206F95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206F95" w:rsidRDefault="00206F9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May1420</w:t>
      </w:r>
      <w:r>
        <w:rPr>
          <w:rFonts w:ascii="Times New Roman" w:hAnsi="Times New Roman" w:cs="Times New Roman"/>
          <w:sz w:val="24"/>
          <w:szCs w:val="24"/>
        </w:rPr>
        <w:tab/>
        <w:t>He had resigned by this date.</w:t>
      </w:r>
    </w:p>
    <w:p w:rsidR="00206F95" w:rsidRDefault="00206F9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Langley, Bishop of Hereford, p.117)</w:t>
      </w:r>
    </w:p>
    <w:p w:rsidR="00206F95" w:rsidRDefault="00206F9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6F95" w:rsidRDefault="00206F9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6F95" w:rsidRDefault="00206F9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2015</w:t>
      </w:r>
    </w:p>
    <w:p w:rsidR="00206F95" w:rsidRPr="00206F95" w:rsidRDefault="00206F9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06F95" w:rsidRPr="00206F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F95" w:rsidRDefault="00206F95" w:rsidP="00564E3C">
      <w:pPr>
        <w:spacing w:after="0" w:line="240" w:lineRule="auto"/>
      </w:pPr>
      <w:r>
        <w:separator/>
      </w:r>
    </w:p>
  </w:endnote>
  <w:endnote w:type="continuationSeparator" w:id="0">
    <w:p w:rsidR="00206F95" w:rsidRDefault="00206F9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06F95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F95" w:rsidRDefault="00206F95" w:rsidP="00564E3C">
      <w:pPr>
        <w:spacing w:after="0" w:line="240" w:lineRule="auto"/>
      </w:pPr>
      <w:r>
        <w:separator/>
      </w:r>
    </w:p>
  </w:footnote>
  <w:footnote w:type="continuationSeparator" w:id="0">
    <w:p w:rsidR="00206F95" w:rsidRDefault="00206F9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95"/>
    <w:rsid w:val="00206F9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D015B"/>
  <w15:chartTrackingRefBased/>
  <w15:docId w15:val="{FE1B2EFD-F4CC-4BF5-A9FC-D8EA23DA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2015-12-14T20:09:00Z</dcterms:created>
  <dcterms:modified xsi:type="dcterms:W3CDTF">2015-12-14T20:11:00Z</dcterms:modified>
</cp:coreProperties>
</file>