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46CFD0" w14:textId="77777777" w:rsidR="00F82C1D" w:rsidRDefault="00F82C1D" w:rsidP="00F82C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Isabel CLYFFE</w:t>
      </w:r>
      <w:r>
        <w:rPr>
          <w:rFonts w:ascii="Times New Roman" w:hAnsi="Times New Roman" w:cs="Times New Roman"/>
        </w:rPr>
        <w:t xml:space="preserve">        (fl.1483)</w:t>
      </w:r>
    </w:p>
    <w:p w14:paraId="139F054E" w14:textId="77777777" w:rsidR="00F82C1D" w:rsidRDefault="00F82C1D" w:rsidP="00F82C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South Pool, Devon. Husbandman.</w:t>
      </w:r>
    </w:p>
    <w:p w14:paraId="569B314A" w14:textId="77777777" w:rsidR="00F82C1D" w:rsidRDefault="00F82C1D" w:rsidP="00F82C1D">
      <w:pPr>
        <w:rPr>
          <w:rFonts w:ascii="Times New Roman" w:hAnsi="Times New Roman" w:cs="Times New Roman"/>
        </w:rPr>
      </w:pPr>
    </w:p>
    <w:p w14:paraId="1ABEC751" w14:textId="77777777" w:rsidR="00F82C1D" w:rsidRDefault="00F82C1D" w:rsidP="00F82C1D">
      <w:pPr>
        <w:rPr>
          <w:rFonts w:ascii="Times New Roman" w:hAnsi="Times New Roman" w:cs="Times New Roman"/>
        </w:rPr>
      </w:pPr>
    </w:p>
    <w:p w14:paraId="23F12354" w14:textId="77777777" w:rsidR="00F82C1D" w:rsidRDefault="00F82C1D" w:rsidP="00F82C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Roger(q.v.).</w:t>
      </w:r>
    </w:p>
    <w:p w14:paraId="74E50A21" w14:textId="77777777" w:rsidR="00F82C1D" w:rsidRDefault="00F82C1D" w:rsidP="00F82C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(http://aalt.law.uh.edu/Indices/CP40Indices/CP40no883Pl.htm )</w:t>
      </w:r>
    </w:p>
    <w:p w14:paraId="11C2922C" w14:textId="77777777" w:rsidR="00F82C1D" w:rsidRDefault="00F82C1D" w:rsidP="00F82C1D">
      <w:pPr>
        <w:rPr>
          <w:rFonts w:ascii="Times New Roman" w:hAnsi="Times New Roman" w:cs="Times New Roman"/>
        </w:rPr>
      </w:pPr>
    </w:p>
    <w:p w14:paraId="706E50F6" w14:textId="77777777" w:rsidR="00F82C1D" w:rsidRDefault="00F82C1D" w:rsidP="00F82C1D">
      <w:pPr>
        <w:rPr>
          <w:rFonts w:ascii="Times New Roman" w:hAnsi="Times New Roman" w:cs="Times New Roman"/>
        </w:rPr>
      </w:pPr>
    </w:p>
    <w:p w14:paraId="5324E94C" w14:textId="77777777" w:rsidR="00F82C1D" w:rsidRDefault="00F82C1D" w:rsidP="00F82C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Vincent </w:t>
      </w:r>
      <w:proofErr w:type="spellStart"/>
      <w:r>
        <w:rPr>
          <w:rFonts w:ascii="Times New Roman" w:hAnsi="Times New Roman" w:cs="Times New Roman"/>
        </w:rPr>
        <w:t>Herry</w:t>
      </w:r>
      <w:proofErr w:type="spellEnd"/>
      <w:r>
        <w:rPr>
          <w:rFonts w:ascii="Times New Roman" w:hAnsi="Times New Roman" w:cs="Times New Roman"/>
        </w:rPr>
        <w:t>(q.v.) and his wife, Margery(q.v.), as the executors of</w:t>
      </w:r>
    </w:p>
    <w:p w14:paraId="4A16F33B" w14:textId="77777777" w:rsidR="00F82C1D" w:rsidRDefault="00F82C1D" w:rsidP="00F82C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Robert Cole(q.v.), brought a plaint of debt against them, as the executors</w:t>
      </w:r>
    </w:p>
    <w:p w14:paraId="6D7E0A7A" w14:textId="77777777" w:rsidR="00F82C1D" w:rsidRDefault="00F82C1D" w:rsidP="00F82C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Robert </w:t>
      </w:r>
      <w:proofErr w:type="spellStart"/>
      <w:r>
        <w:rPr>
          <w:rFonts w:ascii="Times New Roman" w:hAnsi="Times New Roman" w:cs="Times New Roman"/>
        </w:rPr>
        <w:t>Ferers</w:t>
      </w:r>
      <w:proofErr w:type="spellEnd"/>
      <w:r>
        <w:rPr>
          <w:rFonts w:ascii="Times New Roman" w:hAnsi="Times New Roman" w:cs="Times New Roman"/>
        </w:rPr>
        <w:t>(q.v.).   (ibid.)</w:t>
      </w:r>
    </w:p>
    <w:p w14:paraId="1764E7AE" w14:textId="77777777" w:rsidR="00F82C1D" w:rsidRDefault="00F82C1D" w:rsidP="00F82C1D">
      <w:pPr>
        <w:rPr>
          <w:rFonts w:ascii="Times New Roman" w:hAnsi="Times New Roman" w:cs="Times New Roman"/>
        </w:rPr>
      </w:pPr>
    </w:p>
    <w:p w14:paraId="1518AD58" w14:textId="77777777" w:rsidR="00F82C1D" w:rsidRDefault="00F82C1D" w:rsidP="00F82C1D">
      <w:pPr>
        <w:rPr>
          <w:rFonts w:ascii="Times New Roman" w:hAnsi="Times New Roman" w:cs="Times New Roman"/>
        </w:rPr>
      </w:pPr>
    </w:p>
    <w:p w14:paraId="6EBEC61C" w14:textId="77777777" w:rsidR="00F82C1D" w:rsidRDefault="00F82C1D" w:rsidP="00F82C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August 2019</w:t>
      </w:r>
    </w:p>
    <w:p w14:paraId="165B8C83" w14:textId="77777777" w:rsidR="006B2F86" w:rsidRPr="00E71FC3" w:rsidRDefault="00F82C1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F676DF" w14:textId="77777777" w:rsidR="00F82C1D" w:rsidRDefault="00F82C1D" w:rsidP="00E71FC3">
      <w:r>
        <w:separator/>
      </w:r>
    </w:p>
  </w:endnote>
  <w:endnote w:type="continuationSeparator" w:id="0">
    <w:p w14:paraId="27115543" w14:textId="77777777" w:rsidR="00F82C1D" w:rsidRDefault="00F82C1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2F9A3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2A497E" w14:textId="77777777" w:rsidR="00F82C1D" w:rsidRDefault="00F82C1D" w:rsidP="00E71FC3">
      <w:r>
        <w:separator/>
      </w:r>
    </w:p>
  </w:footnote>
  <w:footnote w:type="continuationSeparator" w:id="0">
    <w:p w14:paraId="14887895" w14:textId="77777777" w:rsidR="00F82C1D" w:rsidRDefault="00F82C1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C1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82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7925B"/>
  <w15:chartTrackingRefBased/>
  <w15:docId w15:val="{B519A1AC-02BD-4AC1-8F29-E763805C0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C1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2019-08-29T20:54:00Z</dcterms:created>
  <dcterms:modified xsi:type="dcterms:W3CDTF">2019-08-29T20:55:00Z</dcterms:modified>
</cp:coreProperties>
</file>