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80BD" w14:textId="77777777" w:rsidR="00A95338" w:rsidRPr="00690BA6" w:rsidRDefault="00A95338" w:rsidP="00A95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CLYFFANGRE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801CB4C" w14:textId="77777777" w:rsidR="00A95338" w:rsidRDefault="00A95338" w:rsidP="00A95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7E0E706" w14:textId="77777777" w:rsidR="00A95338" w:rsidRDefault="00A95338" w:rsidP="00A95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B7E70" w14:textId="77777777" w:rsidR="00A95338" w:rsidRDefault="00A95338" w:rsidP="00A95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E5D71" w14:textId="77777777" w:rsidR="00A95338" w:rsidRDefault="00A95338" w:rsidP="00A95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5A5367DB" w14:textId="77777777" w:rsidR="00A95338" w:rsidRDefault="00A95338" w:rsidP="00A9533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CC4120D" w14:textId="77777777" w:rsidR="00A95338" w:rsidRDefault="00A95338" w:rsidP="00A9533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8F5603B" w14:textId="77777777" w:rsidR="00A95338" w:rsidRDefault="00A95338" w:rsidP="00A95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879734E" w14:textId="77777777" w:rsidR="00A95338" w:rsidRDefault="00A95338" w:rsidP="00A95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492FD6" w14:textId="77777777" w:rsidR="00A95338" w:rsidRDefault="00A95338" w:rsidP="00A95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April 2021</w:t>
      </w:r>
    </w:p>
    <w:p w14:paraId="41CC08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31F2" w14:textId="77777777" w:rsidR="00A95338" w:rsidRDefault="00A95338" w:rsidP="009139A6">
      <w:r>
        <w:separator/>
      </w:r>
    </w:p>
  </w:endnote>
  <w:endnote w:type="continuationSeparator" w:id="0">
    <w:p w14:paraId="41707300" w14:textId="77777777" w:rsidR="00A95338" w:rsidRDefault="00A95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340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4A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E32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C02A3" w14:textId="77777777" w:rsidR="00A95338" w:rsidRDefault="00A95338" w:rsidP="009139A6">
      <w:r>
        <w:separator/>
      </w:r>
    </w:p>
  </w:footnote>
  <w:footnote w:type="continuationSeparator" w:id="0">
    <w:p w14:paraId="4F297133" w14:textId="77777777" w:rsidR="00A95338" w:rsidRDefault="00A95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89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186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97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38"/>
    <w:rsid w:val="000666E0"/>
    <w:rsid w:val="002510B7"/>
    <w:rsid w:val="005C130B"/>
    <w:rsid w:val="00826F5C"/>
    <w:rsid w:val="009139A6"/>
    <w:rsid w:val="009448BB"/>
    <w:rsid w:val="00A3176C"/>
    <w:rsid w:val="00A9533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1AC6"/>
  <w15:chartTrackingRefBased/>
  <w15:docId w15:val="{FDE489DA-FBF9-4C54-9630-2AECA6B3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2021-05-27T20:28:00Z</dcterms:created>
  <dcterms:modified xsi:type="dcterms:W3CDTF">2021-05-27T20:28:00Z</dcterms:modified>
</cp:coreProperties>
</file>