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C4B09" w14:textId="77777777" w:rsidR="00783076" w:rsidRDefault="00783076" w:rsidP="007830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CLYFF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fl.1499)</w:t>
      </w:r>
    </w:p>
    <w:p w14:paraId="48978FC8" w14:textId="77777777" w:rsidR="00783076" w:rsidRDefault="00783076" w:rsidP="007830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Glazier.</w:t>
      </w:r>
    </w:p>
    <w:p w14:paraId="7973BAB4" w14:textId="77777777" w:rsidR="00783076" w:rsidRDefault="00783076" w:rsidP="00783076">
      <w:pPr>
        <w:pStyle w:val="NoSpacing"/>
        <w:rPr>
          <w:rFonts w:cs="Times New Roman"/>
          <w:szCs w:val="24"/>
        </w:rPr>
      </w:pPr>
    </w:p>
    <w:p w14:paraId="67CE7D6E" w14:textId="77777777" w:rsidR="00783076" w:rsidRDefault="00783076" w:rsidP="00783076">
      <w:pPr>
        <w:pStyle w:val="NoSpacing"/>
        <w:rPr>
          <w:rFonts w:cs="Times New Roman"/>
          <w:szCs w:val="24"/>
        </w:rPr>
      </w:pPr>
    </w:p>
    <w:p w14:paraId="77AED07B" w14:textId="77777777" w:rsidR="00783076" w:rsidRDefault="00783076" w:rsidP="007830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 xml:space="preserve">He paid a fine of 2s “pro uno cade </w:t>
      </w:r>
      <w:proofErr w:type="spellStart"/>
      <w:r>
        <w:rPr>
          <w:rFonts w:cs="Times New Roman"/>
          <w:szCs w:val="24"/>
        </w:rPr>
        <w:t>alb</w:t>
      </w:r>
      <w:proofErr w:type="spellEnd"/>
      <w:r>
        <w:rPr>
          <w:rFonts w:cs="Times New Roman"/>
          <w:szCs w:val="24"/>
        </w:rPr>
        <w:t xml:space="preserve">’ </w:t>
      </w:r>
      <w:proofErr w:type="spellStart"/>
      <w:r>
        <w:rPr>
          <w:rFonts w:cs="Times New Roman"/>
          <w:szCs w:val="24"/>
        </w:rPr>
        <w:t>allec</w:t>
      </w:r>
      <w:proofErr w:type="spellEnd"/>
      <w:r>
        <w:rPr>
          <w:rFonts w:cs="Times New Roman"/>
          <w:szCs w:val="24"/>
        </w:rPr>
        <w:t xml:space="preserve">’ </w:t>
      </w:r>
      <w:proofErr w:type="spellStart"/>
      <w:r>
        <w:rPr>
          <w:rFonts w:cs="Times New Roman"/>
          <w:szCs w:val="24"/>
        </w:rPr>
        <w:t>insalubriter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invento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inter</w:t>
      </w:r>
      <w:proofErr w:type="gramEnd"/>
      <w:r>
        <w:rPr>
          <w:rFonts w:cs="Times New Roman"/>
          <w:szCs w:val="24"/>
        </w:rPr>
        <w:t xml:space="preserve"> </w:t>
      </w:r>
    </w:p>
    <w:p w14:paraId="0880F1A1" w14:textId="77777777" w:rsidR="00783076" w:rsidRDefault="00783076" w:rsidP="007830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allecia</w:t>
      </w:r>
      <w:proofErr w:type="spellEnd"/>
      <w:r>
        <w:rPr>
          <w:rFonts w:cs="Times New Roman"/>
          <w:szCs w:val="24"/>
        </w:rPr>
        <w:t xml:space="preserve">”. </w:t>
      </w:r>
    </w:p>
    <w:p w14:paraId="55C2532D" w14:textId="77777777" w:rsidR="00783076" w:rsidRDefault="00783076" w:rsidP="0078307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Swanson, a dissertation submitted for the degree of D.Phil., University of York, Department of History. December 1980 p.154)</w:t>
      </w:r>
    </w:p>
    <w:p w14:paraId="1AFDCD33" w14:textId="77777777" w:rsidR="00783076" w:rsidRDefault="00783076" w:rsidP="00783076">
      <w:pPr>
        <w:pStyle w:val="NoSpacing"/>
        <w:rPr>
          <w:rFonts w:cs="Times New Roman"/>
          <w:szCs w:val="24"/>
        </w:rPr>
      </w:pPr>
    </w:p>
    <w:p w14:paraId="15B5EDEE" w14:textId="77777777" w:rsidR="00783076" w:rsidRDefault="00783076" w:rsidP="00783076">
      <w:pPr>
        <w:pStyle w:val="NoSpacing"/>
        <w:rPr>
          <w:rFonts w:cs="Times New Roman"/>
          <w:szCs w:val="24"/>
        </w:rPr>
      </w:pPr>
    </w:p>
    <w:p w14:paraId="7F75731D" w14:textId="77777777" w:rsidR="00783076" w:rsidRDefault="00783076" w:rsidP="007830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February 2024</w:t>
      </w:r>
    </w:p>
    <w:p w14:paraId="3C40DF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2A815" w14:textId="77777777" w:rsidR="00783076" w:rsidRDefault="00783076" w:rsidP="009139A6">
      <w:r>
        <w:separator/>
      </w:r>
    </w:p>
  </w:endnote>
  <w:endnote w:type="continuationSeparator" w:id="0">
    <w:p w14:paraId="612C0333" w14:textId="77777777" w:rsidR="00783076" w:rsidRDefault="007830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34F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FAC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EB2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2A9F3" w14:textId="77777777" w:rsidR="00783076" w:rsidRDefault="00783076" w:rsidP="009139A6">
      <w:r>
        <w:separator/>
      </w:r>
    </w:p>
  </w:footnote>
  <w:footnote w:type="continuationSeparator" w:id="0">
    <w:p w14:paraId="3F6CE94D" w14:textId="77777777" w:rsidR="00783076" w:rsidRDefault="007830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61D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B3A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B7C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76"/>
    <w:rsid w:val="000666E0"/>
    <w:rsid w:val="002510B7"/>
    <w:rsid w:val="005C130B"/>
    <w:rsid w:val="0078307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64470"/>
  <w15:chartTrackingRefBased/>
  <w15:docId w15:val="{41A83651-C489-49CD-A258-6D5F317F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2024-02-22T17:37:00Z</dcterms:created>
  <dcterms:modified xsi:type="dcterms:W3CDTF">2024-02-22T17:38:00Z</dcterms:modified>
</cp:coreProperties>
</file>