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B128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CLYFF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22260B26" w14:textId="3FE33EE5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Holt Trinity priory, York.</w:t>
      </w:r>
    </w:p>
    <w:p w14:paraId="28866C73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B41BB" w14:textId="33D42EA2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54CDE" w14:textId="77777777" w:rsidR="0061156E" w:rsidRDefault="0061156E" w:rsidP="0061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5A929446" w14:textId="77777777" w:rsidR="0061156E" w:rsidRDefault="0061156E" w:rsidP="0061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6E0DC96D" w14:textId="2CD9CB90" w:rsidR="0061156E" w:rsidRDefault="0061156E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0D15877E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0DFB971C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07E0D8B4" w14:textId="4A97B923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39A6544C" w14:textId="77777777" w:rsidR="0061156E" w:rsidRDefault="0061156E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62876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AB241D" w14:textId="77777777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53FEE" w14:textId="3A631C71" w:rsidR="00E77357" w:rsidRDefault="00E77357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0746FFAF" w14:textId="52A85AE4" w:rsidR="0061156E" w:rsidRPr="003572CF" w:rsidRDefault="0061156E" w:rsidP="00E773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2021</w:t>
      </w:r>
    </w:p>
    <w:p w14:paraId="0B1231D0" w14:textId="43C26DAB" w:rsidR="00BA00AB" w:rsidRPr="00E7735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773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BD455" w14:textId="77777777" w:rsidR="00E77357" w:rsidRDefault="00E77357" w:rsidP="009139A6">
      <w:r>
        <w:separator/>
      </w:r>
    </w:p>
  </w:endnote>
  <w:endnote w:type="continuationSeparator" w:id="0">
    <w:p w14:paraId="5A4D9908" w14:textId="77777777" w:rsidR="00E77357" w:rsidRDefault="00E773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D1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16B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13B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D9E53" w14:textId="77777777" w:rsidR="00E77357" w:rsidRDefault="00E77357" w:rsidP="009139A6">
      <w:r>
        <w:separator/>
      </w:r>
    </w:p>
  </w:footnote>
  <w:footnote w:type="continuationSeparator" w:id="0">
    <w:p w14:paraId="25B450BC" w14:textId="77777777" w:rsidR="00E77357" w:rsidRDefault="00E773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76B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A0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174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57"/>
    <w:rsid w:val="000666E0"/>
    <w:rsid w:val="002510B7"/>
    <w:rsid w:val="005C130B"/>
    <w:rsid w:val="0061156E"/>
    <w:rsid w:val="00826F5C"/>
    <w:rsid w:val="009139A6"/>
    <w:rsid w:val="009448BB"/>
    <w:rsid w:val="00A3176C"/>
    <w:rsid w:val="00BA00AB"/>
    <w:rsid w:val="00E7735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CD54"/>
  <w15:chartTrackingRefBased/>
  <w15:docId w15:val="{C3275348-BC71-4B91-8961-8ADEB612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2021-03-16T21:45:00Z</dcterms:created>
  <dcterms:modified xsi:type="dcterms:W3CDTF">2021-06-18T10:53:00Z</dcterms:modified>
</cp:coreProperties>
</file>