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84DAA" w14:textId="77777777" w:rsidR="00C25DA3" w:rsidRDefault="00C25DA3" w:rsidP="00C25DA3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CLYFF</w:t>
      </w:r>
      <w:r>
        <w:rPr>
          <w:rFonts w:cs="Times New Roman"/>
        </w:rPr>
        <w:t xml:space="preserve">      (fl.1468)</w:t>
      </w:r>
    </w:p>
    <w:p w14:paraId="37F839B7" w14:textId="77777777" w:rsidR="00C25DA3" w:rsidRDefault="00C25DA3" w:rsidP="00C25DA3">
      <w:pPr>
        <w:pStyle w:val="NoSpacing"/>
        <w:rPr>
          <w:rFonts w:cs="Times New Roman"/>
        </w:rPr>
      </w:pPr>
    </w:p>
    <w:p w14:paraId="48CAFBD8" w14:textId="77777777" w:rsidR="00C25DA3" w:rsidRDefault="00C25DA3" w:rsidP="00C25DA3">
      <w:pPr>
        <w:pStyle w:val="NoSpacing"/>
        <w:rPr>
          <w:rFonts w:cs="Times New Roman"/>
        </w:rPr>
      </w:pPr>
    </w:p>
    <w:p w14:paraId="2E2C698F" w14:textId="77777777" w:rsidR="00C25DA3" w:rsidRDefault="00C25DA3" w:rsidP="00C25DA3">
      <w:pPr>
        <w:pStyle w:val="NoSpacing"/>
        <w:rPr>
          <w:rFonts w:cs="Times New Roman"/>
        </w:rPr>
      </w:pPr>
      <w:r>
        <w:rPr>
          <w:rFonts w:cs="Times New Roman"/>
        </w:rPr>
        <w:t>29 Sep.1468</w:t>
      </w:r>
      <w:r>
        <w:rPr>
          <w:rFonts w:cs="Times New Roman"/>
        </w:rPr>
        <w:tab/>
        <w:t>He was appointed Porter of Hereford Castle and custody of Hereford gaol</w:t>
      </w:r>
    </w:p>
    <w:p w14:paraId="78DA4F7D" w14:textId="77777777" w:rsidR="00C25DA3" w:rsidRDefault="00C25DA3" w:rsidP="00C25DA3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for his good service to the King’s father and the King.</w:t>
      </w:r>
    </w:p>
    <w:p w14:paraId="6A28659E" w14:textId="77777777" w:rsidR="00C25DA3" w:rsidRDefault="00C25DA3" w:rsidP="00C25DA3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1467-77 p.108)</w:t>
      </w:r>
    </w:p>
    <w:p w14:paraId="2ACF5E4D" w14:textId="77777777" w:rsidR="00C25DA3" w:rsidRDefault="00C25DA3" w:rsidP="00C25DA3">
      <w:pPr>
        <w:pStyle w:val="NoSpacing"/>
        <w:rPr>
          <w:rFonts w:cs="Times New Roman"/>
        </w:rPr>
      </w:pPr>
    </w:p>
    <w:p w14:paraId="70618C22" w14:textId="77777777" w:rsidR="00C25DA3" w:rsidRDefault="00C25DA3" w:rsidP="00C25DA3">
      <w:pPr>
        <w:pStyle w:val="NoSpacing"/>
        <w:rPr>
          <w:rFonts w:cs="Times New Roman"/>
        </w:rPr>
      </w:pPr>
    </w:p>
    <w:p w14:paraId="6949DE39" w14:textId="77777777" w:rsidR="00C25DA3" w:rsidRDefault="00C25DA3" w:rsidP="00C25DA3">
      <w:pPr>
        <w:pStyle w:val="NoSpacing"/>
        <w:rPr>
          <w:rFonts w:cs="Times New Roman"/>
        </w:rPr>
      </w:pPr>
      <w:r>
        <w:rPr>
          <w:rFonts w:cs="Times New Roman"/>
        </w:rPr>
        <w:t>26 May 2026</w:t>
      </w:r>
    </w:p>
    <w:p w14:paraId="1D03C44F" w14:textId="136D6D71" w:rsidR="00617568" w:rsidRPr="00086E2C" w:rsidRDefault="008257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28DBF" w14:textId="77777777" w:rsidR="007A7BC1" w:rsidRDefault="007A7BC1" w:rsidP="00086E2C">
      <w:pPr>
        <w:spacing w:after="0" w:line="240" w:lineRule="auto"/>
      </w:pPr>
      <w:r>
        <w:separator/>
      </w:r>
    </w:p>
  </w:endnote>
  <w:endnote w:type="continuationSeparator" w:id="0">
    <w:p w14:paraId="70686F20" w14:textId="77777777" w:rsidR="007A7BC1" w:rsidRDefault="007A7BC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E518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F00B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0EE7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9905E" w14:textId="77777777" w:rsidR="007A7BC1" w:rsidRDefault="007A7BC1" w:rsidP="00086E2C">
      <w:pPr>
        <w:spacing w:after="0" w:line="240" w:lineRule="auto"/>
      </w:pPr>
      <w:r>
        <w:separator/>
      </w:r>
    </w:p>
  </w:footnote>
  <w:footnote w:type="continuationSeparator" w:id="0">
    <w:p w14:paraId="01C389F8" w14:textId="77777777" w:rsidR="007A7BC1" w:rsidRDefault="007A7BC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C966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223E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7486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DA3"/>
    <w:rsid w:val="00086E2C"/>
    <w:rsid w:val="000A2E7A"/>
    <w:rsid w:val="002244B7"/>
    <w:rsid w:val="00314D94"/>
    <w:rsid w:val="005435B9"/>
    <w:rsid w:val="00617568"/>
    <w:rsid w:val="006E68FA"/>
    <w:rsid w:val="007A7BC1"/>
    <w:rsid w:val="00825723"/>
    <w:rsid w:val="008C1CEE"/>
    <w:rsid w:val="008E56AD"/>
    <w:rsid w:val="00AF65CA"/>
    <w:rsid w:val="00C25DA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1C9E2"/>
  <w15:chartTrackingRefBased/>
  <w15:docId w15:val="{31FBC6B1-61A0-4DCD-AE06-F8FAEF86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14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2026-05-30T15:31:00Z</dcterms:created>
  <dcterms:modified xsi:type="dcterms:W3CDTF">2026-05-30T15:45:00Z</dcterms:modified>
</cp:coreProperties>
</file>