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CLYFF</w:t>
      </w:r>
      <w:r>
        <w:rPr>
          <w:rFonts w:ascii="Times New Roman" w:hAnsi="Times New Roman" w:cs="Times New Roman"/>
          <w:sz w:val="24"/>
          <w:szCs w:val="24"/>
        </w:rPr>
        <w:t xml:space="preserve">       (fl.1434)</w:t>
      </w: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24-168)</w:t>
      </w: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2C8" w:rsidRPr="008022C8" w:rsidRDefault="008022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8022C8" w:rsidRPr="008022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2C8" w:rsidRDefault="008022C8" w:rsidP="00E71FC3">
      <w:pPr>
        <w:spacing w:after="0" w:line="240" w:lineRule="auto"/>
      </w:pPr>
      <w:r>
        <w:separator/>
      </w:r>
    </w:p>
  </w:endnote>
  <w:endnote w:type="continuationSeparator" w:id="0">
    <w:p w:rsidR="008022C8" w:rsidRDefault="008022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2C8" w:rsidRDefault="008022C8" w:rsidP="00E71FC3">
      <w:pPr>
        <w:spacing w:after="0" w:line="240" w:lineRule="auto"/>
      </w:pPr>
      <w:r>
        <w:separator/>
      </w:r>
    </w:p>
  </w:footnote>
  <w:footnote w:type="continuationSeparator" w:id="0">
    <w:p w:rsidR="008022C8" w:rsidRDefault="008022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2C8"/>
    <w:rsid w:val="008022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7B7F"/>
  <w15:chartTrackingRefBased/>
  <w15:docId w15:val="{ACBCEC1E-D9BE-497B-8536-6E137924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2016-05-11T16:10:00Z</dcterms:created>
  <dcterms:modified xsi:type="dcterms:W3CDTF">2016-05-11T16:16:00Z</dcterms:modified>
</cp:coreProperties>
</file>