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507F4" w14:textId="77777777" w:rsidR="0045115A" w:rsidRDefault="0045115A" w:rsidP="0045115A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a CLYFF, junior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250F08E3" w14:textId="77777777" w:rsidR="0045115A" w:rsidRDefault="0045115A" w:rsidP="0045115A">
      <w:pPr>
        <w:pStyle w:val="NoSpacing"/>
        <w:rPr>
          <w:rFonts w:cs="Times New Roman"/>
          <w:szCs w:val="24"/>
        </w:rPr>
      </w:pPr>
    </w:p>
    <w:p w14:paraId="4CD4BFDC" w14:textId="77777777" w:rsidR="0045115A" w:rsidRDefault="0045115A" w:rsidP="0045115A">
      <w:pPr>
        <w:pStyle w:val="NoSpacing"/>
        <w:rPr>
          <w:rFonts w:cs="Times New Roman"/>
          <w:szCs w:val="24"/>
        </w:rPr>
      </w:pPr>
    </w:p>
    <w:p w14:paraId="18D13B22" w14:textId="77777777" w:rsidR="0045115A" w:rsidRDefault="0045115A" w:rsidP="004511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Dec.1484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Winchester into lands</w:t>
      </w:r>
    </w:p>
    <w:p w14:paraId="2DD64385" w14:textId="77777777" w:rsidR="0045115A" w:rsidRDefault="0045115A" w:rsidP="004511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Ralph Neville, 2</w:t>
      </w:r>
      <w:r w:rsidRPr="00556ED4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0FE919B0" w14:textId="77777777" w:rsidR="0045115A" w:rsidRDefault="0045115A" w:rsidP="0045115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C8B3CA4" w14:textId="77777777" w:rsidR="0045115A" w:rsidRDefault="0045115A" w:rsidP="0045115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p.105)</w:t>
      </w:r>
    </w:p>
    <w:p w14:paraId="04A25944" w14:textId="77777777" w:rsidR="0045115A" w:rsidRDefault="0045115A" w:rsidP="0045115A">
      <w:pPr>
        <w:pStyle w:val="NoSpacing"/>
        <w:rPr>
          <w:rFonts w:eastAsia="Times New Roman" w:cs="Times New Roman"/>
          <w:szCs w:val="24"/>
        </w:rPr>
      </w:pPr>
    </w:p>
    <w:p w14:paraId="63473894" w14:textId="77777777" w:rsidR="0045115A" w:rsidRDefault="0045115A" w:rsidP="0045115A">
      <w:pPr>
        <w:pStyle w:val="NoSpacing"/>
        <w:rPr>
          <w:rFonts w:eastAsia="Times New Roman" w:cs="Times New Roman"/>
          <w:szCs w:val="24"/>
        </w:rPr>
      </w:pPr>
    </w:p>
    <w:p w14:paraId="3E526C6B" w14:textId="77777777" w:rsidR="0045115A" w:rsidRDefault="0045115A" w:rsidP="0045115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 August 2023</w:t>
      </w:r>
    </w:p>
    <w:p w14:paraId="3402E1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866DB" w14:textId="77777777" w:rsidR="0045115A" w:rsidRDefault="0045115A" w:rsidP="009139A6">
      <w:r>
        <w:separator/>
      </w:r>
    </w:p>
  </w:endnote>
  <w:endnote w:type="continuationSeparator" w:id="0">
    <w:p w14:paraId="4481CC29" w14:textId="77777777" w:rsidR="0045115A" w:rsidRDefault="004511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29E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212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3E2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200D4" w14:textId="77777777" w:rsidR="0045115A" w:rsidRDefault="0045115A" w:rsidP="009139A6">
      <w:r>
        <w:separator/>
      </w:r>
    </w:p>
  </w:footnote>
  <w:footnote w:type="continuationSeparator" w:id="0">
    <w:p w14:paraId="7147265E" w14:textId="77777777" w:rsidR="0045115A" w:rsidRDefault="004511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AB2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25F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6EB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15A"/>
    <w:rsid w:val="000666E0"/>
    <w:rsid w:val="002510B7"/>
    <w:rsid w:val="0045115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8F763"/>
  <w15:chartTrackingRefBased/>
  <w15:docId w15:val="{C60DFCBE-8DB0-4194-9485-F9BD8BAE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2023-08-02T21:03:00Z</dcterms:created>
  <dcterms:modified xsi:type="dcterms:W3CDTF">2023-08-02T21:04:00Z</dcterms:modified>
</cp:coreProperties>
</file>