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3C54" w14:textId="77777777" w:rsidR="000B4C9B" w:rsidRDefault="000B4C9B" w:rsidP="000B4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CLYFF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4E65C93" w14:textId="77777777" w:rsidR="000B4C9B" w:rsidRDefault="000B4C9B" w:rsidP="000B4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47A4932" w14:textId="77777777" w:rsidR="000B4C9B" w:rsidRDefault="000B4C9B" w:rsidP="000B4C9B">
      <w:pPr>
        <w:pStyle w:val="NoSpacing"/>
        <w:rPr>
          <w:rFonts w:cs="Times New Roman"/>
          <w:szCs w:val="24"/>
        </w:rPr>
      </w:pPr>
    </w:p>
    <w:p w14:paraId="5256DC2E" w14:textId="77777777" w:rsidR="000B4C9B" w:rsidRDefault="000B4C9B" w:rsidP="000B4C9B">
      <w:pPr>
        <w:pStyle w:val="NoSpacing"/>
        <w:rPr>
          <w:rFonts w:cs="Times New Roman"/>
          <w:szCs w:val="24"/>
        </w:rPr>
      </w:pPr>
    </w:p>
    <w:p w14:paraId="6949A275" w14:textId="77777777" w:rsidR="000B4C9B" w:rsidRDefault="000B4C9B" w:rsidP="000B4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48EA42DD" w14:textId="77777777" w:rsidR="000B4C9B" w:rsidRDefault="000B4C9B" w:rsidP="000B4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5E13E263" w14:textId="77777777" w:rsidR="000B4C9B" w:rsidRDefault="000B4C9B" w:rsidP="000B4C9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3BE0E275" w14:textId="77777777" w:rsidR="000B4C9B" w:rsidRDefault="000B4C9B" w:rsidP="000B4C9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D5C6AF6" w14:textId="77777777" w:rsidR="000B4C9B" w:rsidRDefault="000B4C9B" w:rsidP="000B4C9B">
      <w:pPr>
        <w:pStyle w:val="NoSpacing"/>
        <w:rPr>
          <w:rFonts w:cs="Times New Roman"/>
          <w:szCs w:val="24"/>
        </w:rPr>
      </w:pPr>
    </w:p>
    <w:p w14:paraId="1D802BA6" w14:textId="77777777" w:rsidR="000B4C9B" w:rsidRDefault="000B4C9B" w:rsidP="000B4C9B">
      <w:pPr>
        <w:pStyle w:val="NoSpacing"/>
        <w:rPr>
          <w:rFonts w:cs="Times New Roman"/>
          <w:szCs w:val="24"/>
        </w:rPr>
      </w:pPr>
    </w:p>
    <w:p w14:paraId="59172F55" w14:textId="77777777" w:rsidR="000B4C9B" w:rsidRDefault="000B4C9B" w:rsidP="000B4C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3E7967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4BEE2" w14:textId="77777777" w:rsidR="000B4C9B" w:rsidRDefault="000B4C9B" w:rsidP="009139A6">
      <w:r>
        <w:separator/>
      </w:r>
    </w:p>
  </w:endnote>
  <w:endnote w:type="continuationSeparator" w:id="0">
    <w:p w14:paraId="7381EC14" w14:textId="77777777" w:rsidR="000B4C9B" w:rsidRDefault="000B4C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2A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07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C0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F1BE" w14:textId="77777777" w:rsidR="000B4C9B" w:rsidRDefault="000B4C9B" w:rsidP="009139A6">
      <w:r>
        <w:separator/>
      </w:r>
    </w:p>
  </w:footnote>
  <w:footnote w:type="continuationSeparator" w:id="0">
    <w:p w14:paraId="7A1B8B53" w14:textId="77777777" w:rsidR="000B4C9B" w:rsidRDefault="000B4C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98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FB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A7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C9B"/>
    <w:rsid w:val="000666E0"/>
    <w:rsid w:val="000B4C9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67D9F"/>
  <w15:chartTrackingRefBased/>
  <w15:docId w15:val="{6B5A96A0-31A6-49E1-98B3-B6800AC0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2023-04-29T18:38:00Z</dcterms:created>
  <dcterms:modified xsi:type="dcterms:W3CDTF">2023-04-29T18:38:00Z</dcterms:modified>
</cp:coreProperties>
</file>