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DBCF3" w14:textId="77777777" w:rsidR="00260302" w:rsidRDefault="00260302" w:rsidP="002603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CLYFF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11468973" w14:textId="77777777" w:rsidR="00260302" w:rsidRDefault="00260302" w:rsidP="00260302">
      <w:pPr>
        <w:pStyle w:val="NoSpacing"/>
        <w:rPr>
          <w:rFonts w:cs="Times New Roman"/>
          <w:szCs w:val="24"/>
        </w:rPr>
      </w:pPr>
    </w:p>
    <w:p w14:paraId="5A13CC14" w14:textId="77777777" w:rsidR="00260302" w:rsidRDefault="00260302" w:rsidP="00260302">
      <w:pPr>
        <w:pStyle w:val="NoSpacing"/>
        <w:rPr>
          <w:rFonts w:cs="Times New Roman"/>
          <w:szCs w:val="24"/>
        </w:rPr>
      </w:pPr>
    </w:p>
    <w:p w14:paraId="44890A29" w14:textId="77777777" w:rsidR="00260302" w:rsidRDefault="00260302" w:rsidP="002603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Aug.1461</w:t>
      </w:r>
      <w:r>
        <w:rPr>
          <w:rFonts w:cs="Times New Roman"/>
          <w:szCs w:val="24"/>
        </w:rPr>
        <w:tab/>
        <w:t xml:space="preserve">Roger Whyte of </w:t>
      </w:r>
      <w:proofErr w:type="spellStart"/>
      <w:r>
        <w:rPr>
          <w:rFonts w:cs="Times New Roman"/>
          <w:szCs w:val="24"/>
        </w:rPr>
        <w:t>Newenton</w:t>
      </w:r>
      <w:proofErr w:type="spellEnd"/>
      <w:r>
        <w:rPr>
          <w:rFonts w:cs="Times New Roman"/>
          <w:szCs w:val="24"/>
        </w:rPr>
        <w:t xml:space="preserve">, Surrey(q.v.), gifted his goods and </w:t>
      </w:r>
      <w:proofErr w:type="gramStart"/>
      <w:r>
        <w:rPr>
          <w:rFonts w:cs="Times New Roman"/>
          <w:szCs w:val="24"/>
        </w:rPr>
        <w:t>chattels</w:t>
      </w:r>
      <w:proofErr w:type="gramEnd"/>
    </w:p>
    <w:p w14:paraId="58579A24" w14:textId="77777777" w:rsidR="00260302" w:rsidRDefault="00260302" w:rsidP="0026030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to him, William </w:t>
      </w:r>
      <w:proofErr w:type="spellStart"/>
      <w:r>
        <w:rPr>
          <w:rFonts w:cs="Times New Roman"/>
          <w:szCs w:val="24"/>
        </w:rPr>
        <w:t>Elmot</w:t>
      </w:r>
      <w:proofErr w:type="spellEnd"/>
      <w:r>
        <w:rPr>
          <w:rFonts w:cs="Times New Roman"/>
          <w:szCs w:val="24"/>
        </w:rPr>
        <w:t xml:space="preserve"> of London, dyer(q.v.), John Clerk, notary(q.v.) and </w:t>
      </w:r>
    </w:p>
    <w:p w14:paraId="33C1295A" w14:textId="77777777" w:rsidR="00260302" w:rsidRDefault="00260302" w:rsidP="0026030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Roger </w:t>
      </w:r>
      <w:proofErr w:type="spellStart"/>
      <w:r>
        <w:rPr>
          <w:rFonts w:cs="Times New Roman"/>
          <w:szCs w:val="24"/>
        </w:rPr>
        <w:t>Poynt</w:t>
      </w:r>
      <w:proofErr w:type="spellEnd"/>
      <w:r>
        <w:rPr>
          <w:rFonts w:cs="Times New Roman"/>
          <w:szCs w:val="24"/>
        </w:rPr>
        <w:t>(q.v.).</w:t>
      </w:r>
    </w:p>
    <w:p w14:paraId="145C261C" w14:textId="77777777" w:rsidR="00260302" w:rsidRDefault="00260302" w:rsidP="002603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p.79)</w:t>
      </w:r>
    </w:p>
    <w:p w14:paraId="2E2EAD6E" w14:textId="77777777" w:rsidR="00260302" w:rsidRDefault="00260302" w:rsidP="00260302">
      <w:pPr>
        <w:pStyle w:val="NoSpacing"/>
        <w:rPr>
          <w:rFonts w:cs="Times New Roman"/>
          <w:szCs w:val="24"/>
        </w:rPr>
      </w:pPr>
    </w:p>
    <w:p w14:paraId="4FC023B6" w14:textId="77777777" w:rsidR="00260302" w:rsidRDefault="00260302" w:rsidP="00260302">
      <w:pPr>
        <w:pStyle w:val="NoSpacing"/>
        <w:rPr>
          <w:rFonts w:cs="Times New Roman"/>
          <w:szCs w:val="24"/>
        </w:rPr>
      </w:pPr>
    </w:p>
    <w:p w14:paraId="1926D34A" w14:textId="77777777" w:rsidR="00260302" w:rsidRDefault="00260302" w:rsidP="002603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2023</w:t>
      </w:r>
    </w:p>
    <w:p w14:paraId="3D79B8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B8B2" w14:textId="77777777" w:rsidR="00260302" w:rsidRDefault="00260302" w:rsidP="009139A6">
      <w:r>
        <w:separator/>
      </w:r>
    </w:p>
  </w:endnote>
  <w:endnote w:type="continuationSeparator" w:id="0">
    <w:p w14:paraId="575C7F49" w14:textId="77777777" w:rsidR="00260302" w:rsidRDefault="002603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CB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40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542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AF7E" w14:textId="77777777" w:rsidR="00260302" w:rsidRDefault="00260302" w:rsidP="009139A6">
      <w:r>
        <w:separator/>
      </w:r>
    </w:p>
  </w:footnote>
  <w:footnote w:type="continuationSeparator" w:id="0">
    <w:p w14:paraId="2DA2D4E1" w14:textId="77777777" w:rsidR="00260302" w:rsidRDefault="002603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6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48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AF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02"/>
    <w:rsid w:val="000666E0"/>
    <w:rsid w:val="002510B7"/>
    <w:rsid w:val="0026030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6FD2"/>
  <w15:chartTrackingRefBased/>
  <w15:docId w15:val="{2C5FE43B-EBDF-4D2C-9AD0-39BDF1EE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2023-04-07T16:11:00Z</dcterms:created>
  <dcterms:modified xsi:type="dcterms:W3CDTF">2023-04-07T16:11:00Z</dcterms:modified>
</cp:coreProperties>
</file>