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F6F924" w14:textId="1C85082C" w:rsidR="00BA00AB" w:rsidRDefault="0056130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CLYFF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d.ca.1401)</w:t>
      </w:r>
    </w:p>
    <w:p w14:paraId="36972F31" w14:textId="60FA2EE9" w:rsidR="00561301" w:rsidRDefault="0056130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E67EC0" w14:textId="3D999159" w:rsidR="00561301" w:rsidRDefault="0056130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69D813" w14:textId="6A67831F" w:rsidR="00561301" w:rsidRDefault="0056130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Apr.1401</w:t>
      </w:r>
      <w:r>
        <w:rPr>
          <w:rFonts w:ascii="Times New Roman" w:hAnsi="Times New Roman" w:cs="Times New Roman"/>
          <w:sz w:val="24"/>
          <w:szCs w:val="24"/>
        </w:rPr>
        <w:tab/>
        <w:t>Probate of his Will.</w:t>
      </w:r>
    </w:p>
    <w:p w14:paraId="201E1B20" w14:textId="5EA29E1B" w:rsidR="00561301" w:rsidRDefault="0056130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(York Medieval Probate Index, 1267-</w:t>
      </w:r>
      <w:proofErr w:type="gramStart"/>
      <w:r>
        <w:rPr>
          <w:rFonts w:ascii="Times New Roman" w:hAnsi="Times New Roman" w:cs="Times New Roman"/>
          <w:sz w:val="24"/>
          <w:szCs w:val="24"/>
        </w:rPr>
        <w:t>1500 )</w:t>
      </w:r>
      <w:proofErr w:type="gramEnd"/>
    </w:p>
    <w:p w14:paraId="1F98602E" w14:textId="33AE8D8B" w:rsidR="00561301" w:rsidRDefault="0056130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78D640" w14:textId="18C03D67" w:rsidR="00561301" w:rsidRDefault="0056130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005E54" w14:textId="2C17850C" w:rsidR="00561301" w:rsidRPr="00561301" w:rsidRDefault="0056130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March 2021</w:t>
      </w:r>
    </w:p>
    <w:sectPr w:rsidR="00561301" w:rsidRPr="0056130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E2A4A5" w14:textId="77777777" w:rsidR="00561301" w:rsidRDefault="00561301" w:rsidP="009139A6">
      <w:r>
        <w:separator/>
      </w:r>
    </w:p>
  </w:endnote>
  <w:endnote w:type="continuationSeparator" w:id="0">
    <w:p w14:paraId="184DCDF6" w14:textId="77777777" w:rsidR="00561301" w:rsidRDefault="0056130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52F9B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0CB53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D1295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C096B1" w14:textId="77777777" w:rsidR="00561301" w:rsidRDefault="00561301" w:rsidP="009139A6">
      <w:r>
        <w:separator/>
      </w:r>
    </w:p>
  </w:footnote>
  <w:footnote w:type="continuationSeparator" w:id="0">
    <w:p w14:paraId="5205FE07" w14:textId="77777777" w:rsidR="00561301" w:rsidRDefault="0056130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371E1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C66EB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8CCAA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301"/>
    <w:rsid w:val="000666E0"/>
    <w:rsid w:val="002510B7"/>
    <w:rsid w:val="00561301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E7199"/>
  <w15:chartTrackingRefBased/>
  <w15:docId w15:val="{EABD9C61-016B-457A-A593-6B7AB47CD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2021-03-18T14:10:00Z</dcterms:created>
  <dcterms:modified xsi:type="dcterms:W3CDTF">2021-03-18T14:13:00Z</dcterms:modified>
</cp:coreProperties>
</file>