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30C92" w14:textId="77777777" w:rsidR="0012222C" w:rsidRDefault="0012222C" w:rsidP="001222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Matthew CLYFF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59160006" w14:textId="77777777" w:rsidR="0012222C" w:rsidRDefault="0012222C" w:rsidP="0012222C">
      <w:pPr>
        <w:pStyle w:val="NoSpacing"/>
        <w:tabs>
          <w:tab w:val="left" w:pos="157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3C0BCEDB" w14:textId="77777777" w:rsidR="0012222C" w:rsidRDefault="0012222C" w:rsidP="0012222C">
      <w:pPr>
        <w:pStyle w:val="NoSpacing"/>
        <w:tabs>
          <w:tab w:val="left" w:pos="1578"/>
        </w:tabs>
        <w:rPr>
          <w:rFonts w:ascii="Times New Roman" w:hAnsi="Times New Roman" w:cs="Times New Roman"/>
          <w:sz w:val="24"/>
          <w:szCs w:val="24"/>
        </w:rPr>
      </w:pPr>
    </w:p>
    <w:p w14:paraId="2C0B77E2" w14:textId="77777777" w:rsidR="0012222C" w:rsidRDefault="0012222C" w:rsidP="0012222C">
      <w:pPr>
        <w:pStyle w:val="NoSpacing"/>
        <w:tabs>
          <w:tab w:val="left" w:pos="1578"/>
        </w:tabs>
        <w:rPr>
          <w:rFonts w:ascii="Times New Roman" w:hAnsi="Times New Roman" w:cs="Times New Roman"/>
          <w:sz w:val="24"/>
          <w:szCs w:val="24"/>
        </w:rPr>
      </w:pPr>
    </w:p>
    <w:p w14:paraId="4F02E826" w14:textId="77777777" w:rsidR="0012222C" w:rsidRDefault="0012222C" w:rsidP="0012222C">
      <w:pPr>
        <w:pStyle w:val="NoSpacing"/>
        <w:tabs>
          <w:tab w:val="left" w:pos="157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Jan.1468     John Sayer of Newton Abbot, Devon(q.v.),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3D90EBD9" w14:textId="77777777" w:rsidR="0012222C" w:rsidRDefault="0012222C" w:rsidP="001222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40s.   (C.P.R. 1467-77 p.8)</w:t>
      </w:r>
    </w:p>
    <w:p w14:paraId="7BB4A8D6" w14:textId="77777777" w:rsidR="0012222C" w:rsidRDefault="0012222C" w:rsidP="00122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E251B" w14:textId="77777777" w:rsidR="0012222C" w:rsidRDefault="0012222C" w:rsidP="00122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27752" w14:textId="77777777" w:rsidR="0012222C" w:rsidRDefault="0012222C" w:rsidP="001222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2B08CA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CA9E7" w14:textId="77777777" w:rsidR="0012222C" w:rsidRDefault="0012222C" w:rsidP="009139A6">
      <w:r>
        <w:separator/>
      </w:r>
    </w:p>
  </w:endnote>
  <w:endnote w:type="continuationSeparator" w:id="0">
    <w:p w14:paraId="5DFDC18D" w14:textId="77777777" w:rsidR="0012222C" w:rsidRDefault="001222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BF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B7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86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D2237" w14:textId="77777777" w:rsidR="0012222C" w:rsidRDefault="0012222C" w:rsidP="009139A6">
      <w:r>
        <w:separator/>
      </w:r>
    </w:p>
  </w:footnote>
  <w:footnote w:type="continuationSeparator" w:id="0">
    <w:p w14:paraId="1C37BC78" w14:textId="77777777" w:rsidR="0012222C" w:rsidRDefault="001222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6D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B6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143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2C"/>
    <w:rsid w:val="000666E0"/>
    <w:rsid w:val="0012222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2F1F"/>
  <w15:chartTrackingRefBased/>
  <w15:docId w15:val="{F55E09BD-0892-4192-8A1A-70B5F8EB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2021-05-23T21:37:00Z</dcterms:created>
  <dcterms:modified xsi:type="dcterms:W3CDTF">2021-05-23T21:38:00Z</dcterms:modified>
</cp:coreProperties>
</file>