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339CE" w14:textId="77777777" w:rsidR="00092D6A" w:rsidRDefault="00092D6A" w:rsidP="00092D6A">
      <w:pPr>
        <w:pStyle w:val="NoSpacing"/>
      </w:pPr>
      <w:r>
        <w:rPr>
          <w:u w:val="single"/>
        </w:rPr>
        <w:t>Master John CLYFF</w:t>
      </w:r>
      <w:r>
        <w:t xml:space="preserve">     </w:t>
      </w:r>
      <w:proofErr w:type="gramStart"/>
      <w:r>
        <w:t xml:space="preserve">   (</w:t>
      </w:r>
      <w:proofErr w:type="gramEnd"/>
      <w:r>
        <w:t>fl.1408-9)</w:t>
      </w:r>
    </w:p>
    <w:p w14:paraId="71CD47D5" w14:textId="77777777" w:rsidR="00092D6A" w:rsidRDefault="00092D6A" w:rsidP="00092D6A">
      <w:pPr>
        <w:pStyle w:val="NoSpacing"/>
      </w:pPr>
    </w:p>
    <w:p w14:paraId="6B49B8D4" w14:textId="77777777" w:rsidR="00092D6A" w:rsidRDefault="00092D6A" w:rsidP="00092D6A">
      <w:pPr>
        <w:pStyle w:val="NoSpacing"/>
      </w:pPr>
    </w:p>
    <w:p w14:paraId="06448000" w14:textId="77777777" w:rsidR="00092D6A" w:rsidRDefault="00092D6A" w:rsidP="00092D6A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0CEF3188" w14:textId="77777777" w:rsidR="00092D6A" w:rsidRDefault="00092D6A" w:rsidP="00092D6A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4F4BE45B" w14:textId="42D466BE" w:rsidR="00092D6A" w:rsidRDefault="00092D6A" w:rsidP="00092D6A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proofErr w:type="gramStart"/>
      <w:r>
        <w:t>vol.LVII</w:t>
      </w:r>
      <w:proofErr w:type="spellEnd"/>
      <w:proofErr w:type="gramEnd"/>
      <w:r>
        <w:t>, published 1872, p.11)</w:t>
      </w:r>
    </w:p>
    <w:p w14:paraId="499FE236" w14:textId="77777777" w:rsidR="00831F47" w:rsidRPr="00831F47" w:rsidRDefault="00831F47" w:rsidP="00831F47">
      <w:pPr>
        <w:spacing w:after="0" w:line="240" w:lineRule="auto"/>
        <w:rPr>
          <w:rFonts w:eastAsia="Calibri"/>
        </w:rPr>
      </w:pPr>
      <w:r w:rsidRPr="00831F47">
        <w:rPr>
          <w:rFonts w:eastAsia="Calibri"/>
        </w:rPr>
        <w:t xml:space="preserve">         1413-4</w:t>
      </w:r>
      <w:r w:rsidRPr="00831F47">
        <w:rPr>
          <w:rFonts w:eastAsia="Calibri"/>
        </w:rPr>
        <w:tab/>
        <w:t>He was a member of the Guild of Corpus Christi of York.</w:t>
      </w:r>
    </w:p>
    <w:p w14:paraId="15B61E7E" w14:textId="77777777" w:rsidR="00831F47" w:rsidRPr="00831F47" w:rsidRDefault="00831F47" w:rsidP="00831F47">
      <w:pPr>
        <w:spacing w:after="0" w:line="240" w:lineRule="auto"/>
        <w:rPr>
          <w:rFonts w:eastAsia="Calibri"/>
        </w:rPr>
      </w:pPr>
      <w:r w:rsidRPr="00831F47">
        <w:rPr>
          <w:rFonts w:eastAsia="Calibri"/>
        </w:rPr>
        <w:tab/>
      </w:r>
      <w:r w:rsidRPr="00831F47">
        <w:rPr>
          <w:rFonts w:eastAsia="Calibri"/>
        </w:rPr>
        <w:tab/>
        <w:t>(“Register of the Guild of Corpus Christi in the City of York” produced</w:t>
      </w:r>
    </w:p>
    <w:p w14:paraId="697661AF" w14:textId="06BC7855" w:rsidR="00831F47" w:rsidRDefault="00831F47" w:rsidP="00831F47">
      <w:pPr>
        <w:pStyle w:val="NoSpacing"/>
        <w:ind w:left="720" w:firstLine="720"/>
      </w:pPr>
      <w:r w:rsidRPr="00831F47">
        <w:rPr>
          <w:rFonts w:eastAsia="Calibri"/>
        </w:rPr>
        <w:t xml:space="preserve">for the Surtees Society by James Raine, </w:t>
      </w:r>
      <w:proofErr w:type="spellStart"/>
      <w:proofErr w:type="gramStart"/>
      <w:r w:rsidRPr="00831F47">
        <w:rPr>
          <w:rFonts w:eastAsia="Calibri"/>
        </w:rPr>
        <w:t>vol.LVII</w:t>
      </w:r>
      <w:proofErr w:type="spellEnd"/>
      <w:proofErr w:type="gramEnd"/>
      <w:r w:rsidRPr="00831F47">
        <w:rPr>
          <w:rFonts w:eastAsia="Calibri"/>
        </w:rPr>
        <w:t>, published 1872, p.15)</w:t>
      </w:r>
    </w:p>
    <w:p w14:paraId="2D844882" w14:textId="77777777" w:rsidR="00092D6A" w:rsidRDefault="00092D6A" w:rsidP="00092D6A">
      <w:pPr>
        <w:pStyle w:val="NoSpacing"/>
      </w:pPr>
    </w:p>
    <w:p w14:paraId="46DE67B6" w14:textId="77777777" w:rsidR="00092D6A" w:rsidRDefault="00092D6A" w:rsidP="00092D6A">
      <w:pPr>
        <w:pStyle w:val="NoSpacing"/>
      </w:pPr>
    </w:p>
    <w:p w14:paraId="5D3D8BB4" w14:textId="4D456BF1" w:rsidR="00092D6A" w:rsidRDefault="00092D6A" w:rsidP="00092D6A">
      <w:pPr>
        <w:pStyle w:val="NoSpacing"/>
      </w:pPr>
      <w:r>
        <w:t>30 June 2019</w:t>
      </w:r>
    </w:p>
    <w:p w14:paraId="7B4ADE8E" w14:textId="59354AE6" w:rsidR="00831F47" w:rsidRDefault="00831F47" w:rsidP="00092D6A">
      <w:pPr>
        <w:pStyle w:val="NoSpacing"/>
      </w:pPr>
      <w:r>
        <w:t>14 October 2020</w:t>
      </w:r>
    </w:p>
    <w:p w14:paraId="7A1CD683" w14:textId="77777777" w:rsidR="006B2F86" w:rsidRPr="00E71FC3" w:rsidRDefault="00831F4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DDE547" w14:textId="77777777" w:rsidR="00092D6A" w:rsidRDefault="00092D6A" w:rsidP="00E71FC3">
      <w:pPr>
        <w:spacing w:after="0" w:line="240" w:lineRule="auto"/>
      </w:pPr>
      <w:r>
        <w:separator/>
      </w:r>
    </w:p>
  </w:endnote>
  <w:endnote w:type="continuationSeparator" w:id="0">
    <w:p w14:paraId="0AA61DAD" w14:textId="77777777" w:rsidR="00092D6A" w:rsidRDefault="00092D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A78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5E621E" w14:textId="77777777" w:rsidR="00092D6A" w:rsidRDefault="00092D6A" w:rsidP="00E71FC3">
      <w:pPr>
        <w:spacing w:after="0" w:line="240" w:lineRule="auto"/>
      </w:pPr>
      <w:r>
        <w:separator/>
      </w:r>
    </w:p>
  </w:footnote>
  <w:footnote w:type="continuationSeparator" w:id="0">
    <w:p w14:paraId="0DA8349E" w14:textId="77777777" w:rsidR="00092D6A" w:rsidRDefault="00092D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6A"/>
    <w:rsid w:val="00092D6A"/>
    <w:rsid w:val="001A7C09"/>
    <w:rsid w:val="00577BD5"/>
    <w:rsid w:val="00656CBA"/>
    <w:rsid w:val="006A1F77"/>
    <w:rsid w:val="00733BE7"/>
    <w:rsid w:val="00831F4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E19D4"/>
  <w15:chartTrackingRefBased/>
  <w15:docId w15:val="{1221AD6B-5501-4A8C-83AA-00EED3FC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2019-07-03T18:33:00Z</dcterms:created>
  <dcterms:modified xsi:type="dcterms:W3CDTF">2020-10-14T11:50:00Z</dcterms:modified>
</cp:coreProperties>
</file>