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74D3C8" w14:textId="77777777" w:rsidR="00BA26C9" w:rsidRDefault="00BA26C9" w:rsidP="00BA26C9">
      <w:pPr>
        <w:pStyle w:val="NoSpacing"/>
      </w:pPr>
      <w:r>
        <w:rPr>
          <w:u w:val="single"/>
        </w:rPr>
        <w:t>William de CLYF</w:t>
      </w:r>
      <w:r>
        <w:t xml:space="preserve">         (fl.1415)</w:t>
      </w:r>
    </w:p>
    <w:p w14:paraId="27ED43EC" w14:textId="77777777" w:rsidR="00BA26C9" w:rsidRDefault="00BA26C9" w:rsidP="00BA26C9">
      <w:pPr>
        <w:pStyle w:val="NoSpacing"/>
      </w:pPr>
      <w:r>
        <w:t>of Cave.</w:t>
      </w:r>
    </w:p>
    <w:p w14:paraId="54538B47" w14:textId="77777777" w:rsidR="00BA26C9" w:rsidRDefault="00BA26C9" w:rsidP="00BA26C9">
      <w:pPr>
        <w:pStyle w:val="NoSpacing"/>
      </w:pPr>
    </w:p>
    <w:p w14:paraId="2412F4C4" w14:textId="77777777" w:rsidR="00BA26C9" w:rsidRDefault="00BA26C9" w:rsidP="00BA26C9">
      <w:pPr>
        <w:pStyle w:val="NoSpacing"/>
      </w:pPr>
    </w:p>
    <w:p w14:paraId="4810F5F4" w14:textId="77777777" w:rsidR="00220568" w:rsidRDefault="00220568" w:rsidP="00220568">
      <w:pPr>
        <w:pStyle w:val="NoSpacing"/>
      </w:pPr>
      <w:r>
        <w:t>22 Dec.1414</w:t>
      </w:r>
      <w:r>
        <w:tab/>
        <w:t>He was on a commission to levy and collect from all cities, boroughs and</w:t>
      </w:r>
    </w:p>
    <w:p w14:paraId="4DB87D63" w14:textId="77777777" w:rsidR="00220568" w:rsidRDefault="00220568" w:rsidP="00220568">
      <w:pPr>
        <w:pStyle w:val="NoSpacing"/>
      </w:pPr>
      <w:r>
        <w:tab/>
      </w:r>
      <w:r>
        <w:tab/>
        <w:t>towns and from all secular lords of towns and other lay persons having goods</w:t>
      </w:r>
    </w:p>
    <w:p w14:paraId="39AF2072" w14:textId="77777777" w:rsidR="00220568" w:rsidRDefault="00220568" w:rsidP="00220568">
      <w:pPr>
        <w:pStyle w:val="NoSpacing"/>
      </w:pPr>
      <w:r>
        <w:tab/>
      </w:r>
      <w:r>
        <w:tab/>
        <w:t>and possessions and from others both great and small in the East Riding of</w:t>
      </w:r>
    </w:p>
    <w:p w14:paraId="0E7C9B52" w14:textId="77777777" w:rsidR="00220568" w:rsidRDefault="00220568" w:rsidP="00220568">
      <w:pPr>
        <w:pStyle w:val="NoSpacing"/>
      </w:pPr>
      <w:r>
        <w:tab/>
      </w:r>
      <w:r>
        <w:tab/>
        <w:t>Yorkshire, except York, the taxes of two whole fifteenths and tenths.</w:t>
      </w:r>
    </w:p>
    <w:p w14:paraId="0AB4759E" w14:textId="6B33AE75" w:rsidR="00220568" w:rsidRDefault="00220568" w:rsidP="00BA26C9">
      <w:pPr>
        <w:pStyle w:val="NoSpacing"/>
      </w:pPr>
      <w:r>
        <w:tab/>
      </w:r>
      <w:r>
        <w:tab/>
        <w:t>(C.F.R. 1413-22 p.87)</w:t>
      </w:r>
    </w:p>
    <w:p w14:paraId="0644D21B" w14:textId="77777777" w:rsidR="00BA26C9" w:rsidRPr="00FD1E72" w:rsidRDefault="00BA26C9" w:rsidP="00BA26C9">
      <w:pPr>
        <w:pStyle w:val="NoSpacing"/>
        <w:ind w:left="1440" w:hanging="1440"/>
      </w:pPr>
      <w:r w:rsidRPr="00FD1E72">
        <w:t>7 Nov.1415</w:t>
      </w:r>
      <w:r w:rsidRPr="00FD1E72">
        <w:tab/>
        <w:t xml:space="preserve">He was one of those who were ordered to collect in </w:t>
      </w:r>
      <w:r>
        <w:t xml:space="preserve">the East Riding of Yorkshire, except York, </w:t>
      </w:r>
      <w:r w:rsidRPr="00FD1E72">
        <w:t xml:space="preserve">the taxes of two fifteenths and two tenths granted to </w:t>
      </w:r>
    </w:p>
    <w:p w14:paraId="193D138D" w14:textId="77777777" w:rsidR="00BA26C9" w:rsidRPr="00FD1E72" w:rsidRDefault="00BA26C9" w:rsidP="00BA26C9">
      <w:pPr>
        <w:pStyle w:val="NoSpacing"/>
        <w:ind w:left="720" w:firstLine="720"/>
      </w:pPr>
      <w:r w:rsidRPr="00FD1E72">
        <w:t>the King at the last Parliament, these to be collected in two instalments.</w:t>
      </w:r>
    </w:p>
    <w:p w14:paraId="5723D579" w14:textId="77777777" w:rsidR="00BA26C9" w:rsidRDefault="00BA26C9" w:rsidP="00BA26C9">
      <w:pPr>
        <w:pStyle w:val="NoSpacing"/>
      </w:pPr>
      <w:r w:rsidRPr="00FD1E72">
        <w:tab/>
      </w:r>
      <w:r w:rsidRPr="00FD1E72">
        <w:tab/>
        <w:t>(C.F.R. 1413-22 p.12</w:t>
      </w:r>
      <w:r>
        <w:t>3</w:t>
      </w:r>
      <w:r w:rsidRPr="00FD1E72">
        <w:t>)</w:t>
      </w:r>
    </w:p>
    <w:p w14:paraId="14C16737" w14:textId="77777777" w:rsidR="00BA26C9" w:rsidRDefault="00BA26C9" w:rsidP="00BA26C9">
      <w:pPr>
        <w:pStyle w:val="NoSpacing"/>
      </w:pPr>
    </w:p>
    <w:p w14:paraId="5AA15DCE" w14:textId="77777777" w:rsidR="00BA26C9" w:rsidRDefault="00BA26C9" w:rsidP="00BA26C9">
      <w:pPr>
        <w:pStyle w:val="NoSpacing"/>
      </w:pPr>
    </w:p>
    <w:p w14:paraId="7B9883D8" w14:textId="77777777" w:rsidR="00BA26C9" w:rsidRDefault="00BA26C9" w:rsidP="00BA26C9">
      <w:pPr>
        <w:pStyle w:val="NoSpacing"/>
      </w:pPr>
      <w:r>
        <w:t>12 June 2025</w:t>
      </w:r>
    </w:p>
    <w:p w14:paraId="224539D5" w14:textId="35DE5AB6" w:rsidR="00220568" w:rsidRDefault="00220568" w:rsidP="00BA26C9">
      <w:pPr>
        <w:pStyle w:val="NoSpacing"/>
      </w:pPr>
      <w:r>
        <w:t>30 September 2025</w:t>
      </w:r>
    </w:p>
    <w:p w14:paraId="5ED8A31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6929CB" w14:textId="77777777" w:rsidR="00642665" w:rsidRDefault="00642665" w:rsidP="009139A6">
      <w:r>
        <w:separator/>
      </w:r>
    </w:p>
  </w:endnote>
  <w:endnote w:type="continuationSeparator" w:id="0">
    <w:p w14:paraId="6954AC2A" w14:textId="77777777" w:rsidR="00642665" w:rsidRDefault="0064266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64799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2CCF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93A3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8037FC" w14:textId="77777777" w:rsidR="00642665" w:rsidRDefault="00642665" w:rsidP="009139A6">
      <w:r>
        <w:separator/>
      </w:r>
    </w:p>
  </w:footnote>
  <w:footnote w:type="continuationSeparator" w:id="0">
    <w:p w14:paraId="786FB50C" w14:textId="77777777" w:rsidR="00642665" w:rsidRDefault="0064266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FDAE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7F78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9F83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6C9"/>
    <w:rsid w:val="000666E0"/>
    <w:rsid w:val="000A2E7A"/>
    <w:rsid w:val="001307AC"/>
    <w:rsid w:val="00190DFA"/>
    <w:rsid w:val="00220568"/>
    <w:rsid w:val="002510B7"/>
    <w:rsid w:val="00270799"/>
    <w:rsid w:val="002737D5"/>
    <w:rsid w:val="00357E4A"/>
    <w:rsid w:val="005C130B"/>
    <w:rsid w:val="00642665"/>
    <w:rsid w:val="0082286F"/>
    <w:rsid w:val="00826F5C"/>
    <w:rsid w:val="008D5F26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BA26C9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B1F81A"/>
  <w15:chartTrackingRefBased/>
  <w15:docId w15:val="{9A56B081-6681-4BA1-83AC-D5B39FE0D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100</Words>
  <Characters>576</Characters>
  <Application>Microsoft Office Word</Application>
  <DocSecurity>0</DocSecurity>
  <Lines>4</Lines>
  <Paragraphs>1</Paragraphs>
  <ScaleCrop>false</ScaleCrop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2025-06-12T16:05:00Z</dcterms:created>
  <dcterms:modified xsi:type="dcterms:W3CDTF">2025-09-30T12:02:00Z</dcterms:modified>
</cp:coreProperties>
</file>