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096" w:rsidRDefault="00A80096" w:rsidP="00A800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CLYER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A80096" w:rsidRDefault="00A80096" w:rsidP="00A800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A80096" w:rsidRDefault="00A80096" w:rsidP="00A800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0096" w:rsidRDefault="00A80096" w:rsidP="00A800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0096" w:rsidRDefault="00A80096" w:rsidP="00A800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 by the Bishop.</w:t>
      </w:r>
    </w:p>
    <w:p w:rsidR="00A80096" w:rsidRDefault="00A80096" w:rsidP="00A800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p.114)</w:t>
      </w:r>
    </w:p>
    <w:p w:rsidR="00A80096" w:rsidRDefault="00A80096" w:rsidP="00A800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0096" w:rsidRDefault="00A80096" w:rsidP="00A800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A80096" w:rsidRDefault="00A80096" w:rsidP="00A800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June 2016</w:t>
      </w:r>
      <w:bookmarkStart w:id="0" w:name="_GoBack"/>
      <w:bookmarkEnd w:id="0"/>
    </w:p>
    <w:sectPr w:rsidR="006B2F86" w:rsidRPr="00A8009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096" w:rsidRDefault="00A80096" w:rsidP="00E71FC3">
      <w:pPr>
        <w:spacing w:after="0" w:line="240" w:lineRule="auto"/>
      </w:pPr>
      <w:r>
        <w:separator/>
      </w:r>
    </w:p>
  </w:endnote>
  <w:endnote w:type="continuationSeparator" w:id="0">
    <w:p w:rsidR="00A80096" w:rsidRDefault="00A800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096" w:rsidRDefault="00A80096" w:rsidP="00E71FC3">
      <w:pPr>
        <w:spacing w:after="0" w:line="240" w:lineRule="auto"/>
      </w:pPr>
      <w:r>
        <w:separator/>
      </w:r>
    </w:p>
  </w:footnote>
  <w:footnote w:type="continuationSeparator" w:id="0">
    <w:p w:rsidR="00A80096" w:rsidRDefault="00A800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096"/>
    <w:rsid w:val="00A8009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C0E55"/>
  <w15:chartTrackingRefBased/>
  <w15:docId w15:val="{9075BD58-C9A3-4C7F-B57A-1405FC098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2016-06-07T13:33:00Z</dcterms:created>
  <dcterms:modified xsi:type="dcterms:W3CDTF">2016-06-07T13:34:00Z</dcterms:modified>
</cp:coreProperties>
</file>