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24B7F" w14:textId="77777777" w:rsidR="0059404F" w:rsidRDefault="0059404F" w:rsidP="00594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CLYDEROWE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47F71703" w14:textId="77777777" w:rsidR="0059404F" w:rsidRDefault="0059404F" w:rsidP="00594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Bowyer.</w:t>
      </w:r>
    </w:p>
    <w:p w14:paraId="6D3A99B1" w14:textId="77777777" w:rsidR="0059404F" w:rsidRDefault="0059404F" w:rsidP="0059404F">
      <w:pPr>
        <w:pStyle w:val="NoSpacing"/>
        <w:rPr>
          <w:rFonts w:cs="Times New Roman"/>
          <w:szCs w:val="24"/>
        </w:rPr>
      </w:pPr>
    </w:p>
    <w:p w14:paraId="7C26FFB4" w14:textId="77777777" w:rsidR="0059404F" w:rsidRDefault="0059404F" w:rsidP="0059404F">
      <w:pPr>
        <w:pStyle w:val="NoSpacing"/>
        <w:rPr>
          <w:rFonts w:cs="Times New Roman"/>
          <w:szCs w:val="24"/>
        </w:rPr>
      </w:pPr>
    </w:p>
    <w:p w14:paraId="7F2C8583" w14:textId="77777777" w:rsidR="0059404F" w:rsidRDefault="0059404F" w:rsidP="00594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Thomas Lepton(q.v.) brought a plaint </w:t>
      </w:r>
      <w:proofErr w:type="gramStart"/>
      <w:r>
        <w:rPr>
          <w:rFonts w:cs="Times New Roman"/>
          <w:szCs w:val="24"/>
        </w:rPr>
        <w:t>of</w:t>
      </w:r>
      <w:proofErr w:type="gramEnd"/>
      <w:r>
        <w:rPr>
          <w:rFonts w:cs="Times New Roman"/>
          <w:szCs w:val="24"/>
        </w:rPr>
        <w:t xml:space="preserve"> taking money and a horse and</w:t>
      </w:r>
    </w:p>
    <w:p w14:paraId="6A0AECCC" w14:textId="77777777" w:rsidR="0059404F" w:rsidRDefault="0059404F" w:rsidP="00594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on a servant against him and two others.</w:t>
      </w:r>
    </w:p>
    <w:p w14:paraId="402B31D7" w14:textId="77777777" w:rsidR="0059404F" w:rsidRDefault="0059404F" w:rsidP="00594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37E53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5423D5E1" w14:textId="77777777" w:rsidR="0059404F" w:rsidRDefault="0059404F" w:rsidP="0059404F">
      <w:pPr>
        <w:pStyle w:val="NoSpacing"/>
        <w:rPr>
          <w:rFonts w:cs="Times New Roman"/>
          <w:szCs w:val="24"/>
        </w:rPr>
      </w:pPr>
    </w:p>
    <w:p w14:paraId="7DD0EB3B" w14:textId="77777777" w:rsidR="0059404F" w:rsidRDefault="0059404F" w:rsidP="0059404F">
      <w:pPr>
        <w:pStyle w:val="NoSpacing"/>
        <w:rPr>
          <w:rFonts w:cs="Times New Roman"/>
          <w:szCs w:val="24"/>
        </w:rPr>
      </w:pPr>
    </w:p>
    <w:p w14:paraId="52DD361C" w14:textId="77777777" w:rsidR="0059404F" w:rsidRDefault="0059404F" w:rsidP="005940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2025</w:t>
      </w:r>
    </w:p>
    <w:p w14:paraId="1AFA1F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66264" w14:textId="77777777" w:rsidR="0059404F" w:rsidRDefault="0059404F" w:rsidP="009139A6">
      <w:r>
        <w:separator/>
      </w:r>
    </w:p>
  </w:endnote>
  <w:endnote w:type="continuationSeparator" w:id="0">
    <w:p w14:paraId="1E340301" w14:textId="77777777" w:rsidR="0059404F" w:rsidRDefault="005940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F07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41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73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23582" w14:textId="77777777" w:rsidR="0059404F" w:rsidRDefault="0059404F" w:rsidP="009139A6">
      <w:r>
        <w:separator/>
      </w:r>
    </w:p>
  </w:footnote>
  <w:footnote w:type="continuationSeparator" w:id="0">
    <w:p w14:paraId="0008CD33" w14:textId="77777777" w:rsidR="0059404F" w:rsidRDefault="005940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29A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8F7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430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4F"/>
    <w:rsid w:val="000666E0"/>
    <w:rsid w:val="002510B7"/>
    <w:rsid w:val="00270799"/>
    <w:rsid w:val="0059404F"/>
    <w:rsid w:val="005C130B"/>
    <w:rsid w:val="00826F5C"/>
    <w:rsid w:val="009139A6"/>
    <w:rsid w:val="009411C2"/>
    <w:rsid w:val="009448BB"/>
    <w:rsid w:val="00947624"/>
    <w:rsid w:val="009E724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8454C"/>
  <w15:chartTrackingRefBased/>
  <w15:docId w15:val="{15E75619-F692-4D60-896D-662B04B3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940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2025-01-17T11:02:00Z</dcterms:created>
  <dcterms:modified xsi:type="dcterms:W3CDTF">2025-01-17T11:03:00Z</dcterms:modified>
</cp:coreProperties>
</file>