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2A8C3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CLYDEROWE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141466F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</w:p>
    <w:p w14:paraId="20380B6F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</w:p>
    <w:p w14:paraId="211B6583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Nov.1403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Northumberland.</w:t>
      </w:r>
    </w:p>
    <w:p w14:paraId="3312114E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p.234)</w:t>
      </w:r>
    </w:p>
    <w:p w14:paraId="572EB873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</w:p>
    <w:p w14:paraId="3666E8D2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</w:p>
    <w:p w14:paraId="24FEA059" w14:textId="77777777" w:rsidR="006A56E4" w:rsidRDefault="006A56E4" w:rsidP="006A56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June 2021</w:t>
      </w:r>
    </w:p>
    <w:p w14:paraId="1AD74E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5C17B" w14:textId="77777777" w:rsidR="006A56E4" w:rsidRDefault="006A56E4" w:rsidP="009139A6">
      <w:r>
        <w:separator/>
      </w:r>
    </w:p>
  </w:endnote>
  <w:endnote w:type="continuationSeparator" w:id="0">
    <w:p w14:paraId="1CB1CB16" w14:textId="77777777" w:rsidR="006A56E4" w:rsidRDefault="006A56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AAA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5F8F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F45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B3D72" w14:textId="77777777" w:rsidR="006A56E4" w:rsidRDefault="006A56E4" w:rsidP="009139A6">
      <w:r>
        <w:separator/>
      </w:r>
    </w:p>
  </w:footnote>
  <w:footnote w:type="continuationSeparator" w:id="0">
    <w:p w14:paraId="1E71442F" w14:textId="77777777" w:rsidR="006A56E4" w:rsidRDefault="006A56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096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FCF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F02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E4"/>
    <w:rsid w:val="000666E0"/>
    <w:rsid w:val="002510B7"/>
    <w:rsid w:val="005C130B"/>
    <w:rsid w:val="006A56E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1D7B0"/>
  <w15:chartTrackingRefBased/>
  <w15:docId w15:val="{8CB173DB-E00A-4557-AE3C-246854BB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6E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2021-07-13T20:45:00Z</dcterms:created>
  <dcterms:modified xsi:type="dcterms:W3CDTF">2021-07-13T20:46:00Z</dcterms:modified>
</cp:coreProperties>
</file>