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A7E2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CLYDEROWE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16B74832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</w:p>
    <w:p w14:paraId="10595765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</w:p>
    <w:p w14:paraId="4E7A89A1" w14:textId="77777777" w:rsidR="00865933" w:rsidRDefault="00865933" w:rsidP="00865933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 He and Roger Thornton(q.v.) were </w:t>
      </w:r>
      <w:r w:rsidRPr="002B5CC1">
        <w:rPr>
          <w:rFonts w:ascii="Times New Roman" w:hAnsi="Times New Roman" w:cs="Times New Roman"/>
          <w:sz w:val="24"/>
          <w:szCs w:val="24"/>
        </w:rPr>
        <w:t>commissioned</w:t>
      </w:r>
      <w:r>
        <w:rPr>
          <w:rFonts w:ascii="Times New Roman" w:hAnsi="Times New Roman" w:cs="Times New Roman"/>
          <w:sz w:val="24"/>
          <w:szCs w:val="24"/>
        </w:rPr>
        <w:t xml:space="preserve"> to collect the subsidies in Newcastle-upon-Tyne which had been granted to the King at the last Parliament. (C.F.R. 1405-13 p.107)</w:t>
      </w:r>
    </w:p>
    <w:p w14:paraId="4DFED611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</w:p>
    <w:p w14:paraId="446733F9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</w:p>
    <w:p w14:paraId="4641C394" w14:textId="77777777" w:rsidR="00865933" w:rsidRDefault="00865933" w:rsidP="00865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709E2A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E2C6" w14:textId="77777777" w:rsidR="00865933" w:rsidRDefault="00865933" w:rsidP="009139A6">
      <w:r>
        <w:separator/>
      </w:r>
    </w:p>
  </w:endnote>
  <w:endnote w:type="continuationSeparator" w:id="0">
    <w:p w14:paraId="5F4B5756" w14:textId="77777777" w:rsidR="00865933" w:rsidRDefault="008659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F7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1E9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BE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CE596" w14:textId="77777777" w:rsidR="00865933" w:rsidRDefault="00865933" w:rsidP="009139A6">
      <w:r>
        <w:separator/>
      </w:r>
    </w:p>
  </w:footnote>
  <w:footnote w:type="continuationSeparator" w:id="0">
    <w:p w14:paraId="6B201183" w14:textId="77777777" w:rsidR="00865933" w:rsidRDefault="008659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2C4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BC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C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33"/>
    <w:rsid w:val="000666E0"/>
    <w:rsid w:val="002510B7"/>
    <w:rsid w:val="005C130B"/>
    <w:rsid w:val="00826F5C"/>
    <w:rsid w:val="0086593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92BB"/>
  <w15:chartTrackingRefBased/>
  <w15:docId w15:val="{9D873838-7608-4930-BE87-ADEAE6D3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3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2022-08-12T19:36:00Z</dcterms:created>
  <dcterms:modified xsi:type="dcterms:W3CDTF">2022-08-12T19:36:00Z</dcterms:modified>
</cp:coreProperties>
</file>