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41D8" w14:textId="68A95068" w:rsidR="00BA00AB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CLYDEROWE</w:t>
      </w:r>
      <w:r>
        <w:rPr>
          <w:rFonts w:ascii="Times New Roman" w:hAnsi="Times New Roman" w:cs="Times New Roman"/>
          <w:sz w:val="24"/>
          <w:szCs w:val="24"/>
        </w:rPr>
        <w:t xml:space="preserve">       (fl.1418)</w:t>
      </w:r>
    </w:p>
    <w:p w14:paraId="427EA276" w14:textId="0F2B6C4D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E67AE0" w14:textId="18049FFF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D0221" w14:textId="10291DEB" w:rsidR="00F003D3" w:rsidRDefault="00F00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03D3">
        <w:rPr>
          <w:rFonts w:ascii="Times New Roman" w:hAnsi="Times New Roman" w:cs="Times New Roman"/>
          <w:sz w:val="24"/>
          <w:szCs w:val="24"/>
        </w:rPr>
        <w:t>12 Mar.1418</w:t>
      </w:r>
      <w:r w:rsidRPr="00F003D3">
        <w:rPr>
          <w:rFonts w:ascii="Times New Roman" w:hAnsi="Times New Roman" w:cs="Times New Roman"/>
          <w:sz w:val="24"/>
          <w:szCs w:val="24"/>
        </w:rPr>
        <w:tab/>
        <w:t>He was on a commission of the peace for Kent.   (C.P.R. 1416-22 p.454)</w:t>
      </w:r>
    </w:p>
    <w:p w14:paraId="047AAB18" w14:textId="60836FC2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Kent.   (C.F.R. 1413-22 p.262)</w:t>
      </w:r>
    </w:p>
    <w:p w14:paraId="2D6352F3" w14:textId="5671F637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FF6FD3" w14:textId="1E71D54F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101A8" w14:textId="77794838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48369" w14:textId="71BE014C" w:rsidR="00672ABD" w:rsidRDefault="00672AB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496BF630" w14:textId="43DF53CA" w:rsidR="00F003D3" w:rsidRPr="00672ABD" w:rsidRDefault="00F003D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2026</w:t>
      </w:r>
    </w:p>
    <w:sectPr w:rsidR="00F003D3" w:rsidRPr="00672A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8328" w14:textId="77777777" w:rsidR="007B1051" w:rsidRDefault="007B1051" w:rsidP="009139A6">
      <w:r>
        <w:separator/>
      </w:r>
    </w:p>
  </w:endnote>
  <w:endnote w:type="continuationSeparator" w:id="0">
    <w:p w14:paraId="094D991D" w14:textId="77777777" w:rsidR="007B1051" w:rsidRDefault="007B10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487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E0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79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FEE83" w14:textId="77777777" w:rsidR="007B1051" w:rsidRDefault="007B1051" w:rsidP="009139A6">
      <w:r>
        <w:separator/>
      </w:r>
    </w:p>
  </w:footnote>
  <w:footnote w:type="continuationSeparator" w:id="0">
    <w:p w14:paraId="6E8D433D" w14:textId="77777777" w:rsidR="007B1051" w:rsidRDefault="007B10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B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C6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4C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BD"/>
    <w:rsid w:val="000666E0"/>
    <w:rsid w:val="002510B7"/>
    <w:rsid w:val="005C130B"/>
    <w:rsid w:val="00672ABD"/>
    <w:rsid w:val="00706984"/>
    <w:rsid w:val="007B1051"/>
    <w:rsid w:val="00826F5C"/>
    <w:rsid w:val="009139A6"/>
    <w:rsid w:val="009448BB"/>
    <w:rsid w:val="00A3176C"/>
    <w:rsid w:val="00AE65F8"/>
    <w:rsid w:val="00BA00AB"/>
    <w:rsid w:val="00CB4ED9"/>
    <w:rsid w:val="00EB3209"/>
    <w:rsid w:val="00F003D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C4932"/>
  <w15:chartTrackingRefBased/>
  <w15:docId w15:val="{0BACB0DA-3B4E-4090-8337-AD8BEE76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28</Words>
  <Characters>195</Characters>
  <Application>Microsoft Office Word</Application>
  <DocSecurity>0</DocSecurity>
  <Lines>11</Lines>
  <Paragraphs>6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2021-08-23T10:31:00Z</dcterms:created>
  <dcterms:modified xsi:type="dcterms:W3CDTF">2026-03-21T14:21:00Z</dcterms:modified>
</cp:coreProperties>
</file>