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AFD19" w14:textId="77777777" w:rsidR="000100EC" w:rsidRDefault="000100EC" w:rsidP="000100E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CLYDEROWE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59AC9780" w14:textId="77777777" w:rsidR="000100EC" w:rsidRDefault="000100EC" w:rsidP="000100E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Crayford</w:t>
      </w:r>
      <w:proofErr w:type="spellEnd"/>
      <w:r>
        <w:rPr>
          <w:rFonts w:cs="Times New Roman"/>
          <w:szCs w:val="24"/>
        </w:rPr>
        <w:t>, Kent.</w:t>
      </w:r>
    </w:p>
    <w:p w14:paraId="4D3CE729" w14:textId="77777777" w:rsidR="000100EC" w:rsidRDefault="000100EC" w:rsidP="000100EC">
      <w:pPr>
        <w:pStyle w:val="NoSpacing"/>
        <w:jc w:val="both"/>
        <w:rPr>
          <w:rFonts w:cs="Times New Roman"/>
          <w:szCs w:val="24"/>
        </w:rPr>
      </w:pPr>
    </w:p>
    <w:p w14:paraId="347CEBAF" w14:textId="77777777" w:rsidR="000100EC" w:rsidRDefault="000100EC" w:rsidP="000100EC">
      <w:pPr>
        <w:pStyle w:val="NoSpacing"/>
        <w:jc w:val="both"/>
        <w:rPr>
          <w:rFonts w:cs="Times New Roman"/>
          <w:szCs w:val="24"/>
        </w:rPr>
      </w:pPr>
    </w:p>
    <w:p w14:paraId="376A5F9B" w14:textId="77777777" w:rsidR="000100EC" w:rsidRDefault="000100EC" w:rsidP="000100E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He made his Will.</w:t>
      </w:r>
    </w:p>
    <w:p w14:paraId="06E29EA5" w14:textId="77777777" w:rsidR="000100EC" w:rsidRDefault="000100EC" w:rsidP="000100E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3EECD18B" w14:textId="77777777" w:rsidR="000100EC" w:rsidRDefault="000100EC" w:rsidP="000100EC">
      <w:pPr>
        <w:pStyle w:val="NoSpacing"/>
        <w:jc w:val="both"/>
        <w:rPr>
          <w:rFonts w:cs="Times New Roman"/>
          <w:szCs w:val="24"/>
        </w:rPr>
      </w:pPr>
    </w:p>
    <w:p w14:paraId="1E2FA4C7" w14:textId="77777777" w:rsidR="000100EC" w:rsidRDefault="000100EC" w:rsidP="000100EC">
      <w:pPr>
        <w:pStyle w:val="NoSpacing"/>
        <w:jc w:val="both"/>
        <w:rPr>
          <w:rFonts w:cs="Times New Roman"/>
          <w:szCs w:val="24"/>
        </w:rPr>
      </w:pPr>
    </w:p>
    <w:p w14:paraId="24D1339F" w14:textId="77777777" w:rsidR="000100EC" w:rsidRDefault="000100EC" w:rsidP="000100E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 August 2022</w:t>
      </w:r>
    </w:p>
    <w:p w14:paraId="12A342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EC699" w14:textId="77777777" w:rsidR="000100EC" w:rsidRDefault="000100EC" w:rsidP="009139A6">
      <w:r>
        <w:separator/>
      </w:r>
    </w:p>
  </w:endnote>
  <w:endnote w:type="continuationSeparator" w:id="0">
    <w:p w14:paraId="333D0977" w14:textId="77777777" w:rsidR="000100EC" w:rsidRDefault="000100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94C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9CC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297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02555" w14:textId="77777777" w:rsidR="000100EC" w:rsidRDefault="000100EC" w:rsidP="009139A6">
      <w:r>
        <w:separator/>
      </w:r>
    </w:p>
  </w:footnote>
  <w:footnote w:type="continuationSeparator" w:id="0">
    <w:p w14:paraId="61FBEB52" w14:textId="77777777" w:rsidR="000100EC" w:rsidRDefault="000100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15D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79F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3E1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0EC"/>
    <w:rsid w:val="000100E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F32C8"/>
  <w15:chartTrackingRefBased/>
  <w15:docId w15:val="{DD3E7009-A9BD-4D91-BF9B-D063FB3A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100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2022-12-06T21:40:00Z</dcterms:created>
  <dcterms:modified xsi:type="dcterms:W3CDTF">2022-12-06T21:41:00Z</dcterms:modified>
</cp:coreProperties>
</file>