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343AB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Henry CLYDEROWE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1737CC51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Little </w:t>
      </w:r>
      <w:proofErr w:type="spellStart"/>
      <w:r>
        <w:rPr>
          <w:rStyle w:val="s1"/>
        </w:rPr>
        <w:t>Walsingham</w:t>
      </w:r>
      <w:proofErr w:type="spellEnd"/>
      <w:r>
        <w:rPr>
          <w:rStyle w:val="s1"/>
        </w:rPr>
        <w:t>, Norfolk.</w:t>
      </w:r>
    </w:p>
    <w:p w14:paraId="52A6070E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</w:p>
    <w:p w14:paraId="466996CD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</w:p>
    <w:p w14:paraId="5BCB13D5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18C4B8A9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</w:t>
      </w:r>
      <w:r>
        <w:rPr>
          <w:rStyle w:val="s1"/>
        </w:rPr>
        <w:t>206)</w:t>
      </w:r>
    </w:p>
    <w:p w14:paraId="4DECDC8C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</w:p>
    <w:p w14:paraId="12D5C6B2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</w:p>
    <w:p w14:paraId="2E345A5B" w14:textId="77777777" w:rsidR="008733CF" w:rsidRDefault="008733CF" w:rsidP="008733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25 September 2021</w:t>
      </w:r>
    </w:p>
    <w:p w14:paraId="6CBACB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CACA5" w14:textId="77777777" w:rsidR="008733CF" w:rsidRDefault="008733CF" w:rsidP="009139A6">
      <w:r>
        <w:separator/>
      </w:r>
    </w:p>
  </w:endnote>
  <w:endnote w:type="continuationSeparator" w:id="0">
    <w:p w14:paraId="793CC860" w14:textId="77777777" w:rsidR="008733CF" w:rsidRDefault="008733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7E3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72A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C1E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6E82C" w14:textId="77777777" w:rsidR="008733CF" w:rsidRDefault="008733CF" w:rsidP="009139A6">
      <w:r>
        <w:separator/>
      </w:r>
    </w:p>
  </w:footnote>
  <w:footnote w:type="continuationSeparator" w:id="0">
    <w:p w14:paraId="2599D611" w14:textId="77777777" w:rsidR="008733CF" w:rsidRDefault="008733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0A7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170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014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CF"/>
    <w:rsid w:val="000666E0"/>
    <w:rsid w:val="002510B7"/>
    <w:rsid w:val="005C130B"/>
    <w:rsid w:val="00826F5C"/>
    <w:rsid w:val="008733C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A90B"/>
  <w15:chartTrackingRefBased/>
  <w15:docId w15:val="{5DBB81D2-9F68-46CC-BAB0-C12922AC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33C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8733C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2021-10-03T20:48:00Z</dcterms:created>
  <dcterms:modified xsi:type="dcterms:W3CDTF">2021-10-03T20:48:00Z</dcterms:modified>
</cp:coreProperties>
</file>