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94A182" w14:textId="77777777" w:rsidR="005B298C" w:rsidRDefault="005B298C" w:rsidP="005B298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CLYDERHOWE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fl.1402)</w:t>
      </w:r>
    </w:p>
    <w:p w14:paraId="1004E1BB" w14:textId="77777777" w:rsidR="005B298C" w:rsidRDefault="005B298C" w:rsidP="005B298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6546CD2" w14:textId="77777777" w:rsidR="005B298C" w:rsidRDefault="005B298C" w:rsidP="005B298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FDF7C60" w14:textId="77777777" w:rsidR="005B298C" w:rsidRDefault="005B298C" w:rsidP="005B298C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Dec.1402</w:t>
      </w:r>
      <w:r>
        <w:rPr>
          <w:rFonts w:ascii="Times New Roman" w:hAnsi="Times New Roman" w:cs="Times New Roman"/>
          <w:sz w:val="24"/>
          <w:szCs w:val="24"/>
        </w:rPr>
        <w:tab/>
        <w:t>He and Sir John Mitford(q.v.) were commissioned to levy and collect the subsidy granted to the King by Parliament in the port of Newcastle-upon-Tyne and in all ports and places from there to Berwick upon Tweed on one side and Scarborough on the other.</w:t>
      </w:r>
    </w:p>
    <w:p w14:paraId="0BB31850" w14:textId="77777777" w:rsidR="005B298C" w:rsidRDefault="005B298C" w:rsidP="005B298C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(C.F.R. 1399-1405 p.170)</w:t>
      </w:r>
    </w:p>
    <w:p w14:paraId="70B879B2" w14:textId="77777777" w:rsidR="005B298C" w:rsidRDefault="005B298C" w:rsidP="005B298C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70218A30" w14:textId="77777777" w:rsidR="005B298C" w:rsidRDefault="005B298C" w:rsidP="005B298C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51BF3C43" w14:textId="77777777" w:rsidR="005B298C" w:rsidRDefault="005B298C" w:rsidP="005B298C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May 2021</w:t>
      </w:r>
    </w:p>
    <w:p w14:paraId="67768668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EF7BBA" w14:textId="77777777" w:rsidR="005B298C" w:rsidRDefault="005B298C" w:rsidP="009139A6">
      <w:r>
        <w:separator/>
      </w:r>
    </w:p>
  </w:endnote>
  <w:endnote w:type="continuationSeparator" w:id="0">
    <w:p w14:paraId="7DF74AA3" w14:textId="77777777" w:rsidR="005B298C" w:rsidRDefault="005B298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519D4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D8871C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19B77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0F33CC" w14:textId="77777777" w:rsidR="005B298C" w:rsidRDefault="005B298C" w:rsidP="009139A6">
      <w:r>
        <w:separator/>
      </w:r>
    </w:p>
  </w:footnote>
  <w:footnote w:type="continuationSeparator" w:id="0">
    <w:p w14:paraId="119CA15A" w14:textId="77777777" w:rsidR="005B298C" w:rsidRDefault="005B298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C8158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89CA6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2BAC4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298C"/>
    <w:rsid w:val="000666E0"/>
    <w:rsid w:val="002510B7"/>
    <w:rsid w:val="005B298C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9FAC6B"/>
  <w15:chartTrackingRefBased/>
  <w15:docId w15:val="{5C39F627-DFBE-442E-8949-68FDA5708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51</Words>
  <Characters>291</Characters>
  <Application>Microsoft Office Word</Application>
  <DocSecurity>0</DocSecurity>
  <Lines>2</Lines>
  <Paragraphs>1</Paragraphs>
  <ScaleCrop>false</ScaleCrop>
  <Company/>
  <LinksUpToDate>false</LinksUpToDate>
  <CharactersWithSpaces>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2021-05-25T19:03:00Z</dcterms:created>
  <dcterms:modified xsi:type="dcterms:W3CDTF">2021-05-25T19:03:00Z</dcterms:modified>
</cp:coreProperties>
</file>